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CF2" w:rsidRDefault="00C45531" w:rsidP="008A054C">
      <w:pPr>
        <w:spacing w:after="0" w:line="240" w:lineRule="aut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noProof/>
          <w:sz w:val="32"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DF8F1D" wp14:editId="538210D8">
                <wp:simplePos x="0" y="0"/>
                <wp:positionH relativeFrom="column">
                  <wp:posOffset>3205480</wp:posOffset>
                </wp:positionH>
                <wp:positionV relativeFrom="paragraph">
                  <wp:posOffset>-715835</wp:posOffset>
                </wp:positionV>
                <wp:extent cx="3426460" cy="450215"/>
                <wp:effectExtent l="0" t="0" r="2540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6460" cy="450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5531" w:rsidRPr="00C45531" w:rsidRDefault="0081675B" w:rsidP="00C45531">
                            <w:pPr>
                              <w:ind w:right="-5"/>
                              <w:jc w:val="right"/>
                              <w:rPr>
                                <w:rFonts w:ascii="Century Gothic" w:hAnsi="Century Gothic"/>
                                <w:color w:val="6958A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958AF"/>
                                <w:sz w:val="56"/>
                                <w:szCs w:val="56"/>
                              </w:rPr>
                              <w:t>Project Proposal</w:t>
                            </w:r>
                          </w:p>
                          <w:p w:rsidR="00C45531" w:rsidRPr="005E1F02" w:rsidRDefault="00C45531" w:rsidP="00C45531">
                            <w:pPr>
                              <w:ind w:right="-5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2.4pt;margin-top:-56.35pt;width:269.8pt;height:35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" filled="f" stroked="f" strokecolor="black [3213]">
                <v:textbox inset="0,0,0,0">
                  <w:txbxContent>
                    <w:p w:rsidR="00C45531" w:rsidRPr="00C45531" w:rsidRDefault="0081675B" w:rsidP="00C45531">
                      <w:pPr>
                        <w:ind w:right="-5"/>
                        <w:jc w:val="right"/>
                        <w:rPr>
                          <w:rFonts w:ascii="Century Gothic" w:hAnsi="Century Gothic"/>
                          <w:color w:val="6958AF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/>
                          <w:color w:val="6958AF"/>
                          <w:sz w:val="56"/>
                          <w:szCs w:val="56"/>
                        </w:rPr>
                        <w:t>Project Proposal</w:t>
                      </w:r>
                    </w:p>
                    <w:p w:rsidR="00C45531" w:rsidRPr="005E1F02" w:rsidRDefault="00C45531" w:rsidP="00C45531">
                      <w:pPr>
                        <w:ind w:right="-5"/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28"/>
        <w:gridCol w:w="1024"/>
        <w:gridCol w:w="992"/>
        <w:gridCol w:w="864"/>
        <w:gridCol w:w="554"/>
        <w:gridCol w:w="166"/>
        <w:gridCol w:w="180"/>
        <w:gridCol w:w="1638"/>
        <w:gridCol w:w="2374"/>
      </w:tblGrid>
      <w:tr w:rsidR="001859BA" w:rsidRPr="0027679A" w:rsidTr="00134F90">
        <w:trPr>
          <w:trHeight w:val="504"/>
        </w:trPr>
        <w:tc>
          <w:tcPr>
            <w:tcW w:w="10420" w:type="dxa"/>
            <w:gridSpan w:val="9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:rsidR="001859BA" w:rsidRDefault="00A53C08" w:rsidP="005F2804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  <w:r w:rsidRPr="00FF5D24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Business</w:t>
            </w:r>
            <w:r w:rsidR="00482545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/Organisation</w:t>
            </w:r>
            <w:r w:rsidR="006C466E" w:rsidRPr="00FF5D24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 xml:space="preserve"> Name</w:t>
            </w:r>
            <w:r w:rsidR="001859BA" w:rsidRPr="00FF5D24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:</w:t>
            </w:r>
          </w:p>
          <w:p w:rsidR="009E4373" w:rsidRPr="00FF5D24" w:rsidRDefault="009E4373" w:rsidP="005F2804">
            <w:pPr>
              <w:rPr>
                <w:rFonts w:ascii="Century Gothic" w:hAnsi="Century Gothic"/>
                <w:b/>
                <w:sz w:val="24"/>
                <w:szCs w:val="24"/>
              </w:rPr>
            </w:pPr>
            <w:r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 xml:space="preserve"> </w:t>
            </w:r>
          </w:p>
        </w:tc>
      </w:tr>
      <w:tr w:rsidR="009E4373" w:rsidRPr="0027679A" w:rsidTr="008F60A9">
        <w:trPr>
          <w:trHeight w:val="504"/>
        </w:trPr>
        <w:tc>
          <w:tcPr>
            <w:tcW w:w="10420" w:type="dxa"/>
            <w:gridSpan w:val="9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:rsidR="009E4373" w:rsidRDefault="009E4373" w:rsidP="009225A8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Applicant Name:</w:t>
            </w:r>
          </w:p>
          <w:p w:rsidR="009E4373" w:rsidRPr="001C1175" w:rsidRDefault="009E4373" w:rsidP="009225A8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</w:tc>
      </w:tr>
      <w:tr w:rsidR="009E4373" w:rsidRPr="0027679A" w:rsidTr="008F60A9">
        <w:trPr>
          <w:trHeight w:val="504"/>
        </w:trPr>
        <w:tc>
          <w:tcPr>
            <w:tcW w:w="10420" w:type="dxa"/>
            <w:gridSpan w:val="9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:rsidR="009E4373" w:rsidRPr="00EE4AB6" w:rsidRDefault="009E4373" w:rsidP="00E02F42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  <w:r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Applicant Position:</w:t>
            </w:r>
          </w:p>
        </w:tc>
      </w:tr>
      <w:tr w:rsidR="001859BA" w:rsidRPr="00B7345F" w:rsidTr="00134F90">
        <w:trPr>
          <w:trHeight w:val="504"/>
        </w:trPr>
        <w:tc>
          <w:tcPr>
            <w:tcW w:w="10420" w:type="dxa"/>
            <w:gridSpan w:val="9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:rsidR="001859BA" w:rsidRPr="00482545" w:rsidRDefault="00A53C08" w:rsidP="005F2804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82545">
              <w:rPr>
                <w:rFonts w:ascii="Century Gothic" w:hAnsi="Century Gothic"/>
                <w:b/>
                <w:sz w:val="20"/>
                <w:szCs w:val="20"/>
              </w:rPr>
              <w:t>Industry</w:t>
            </w:r>
            <w:r w:rsidR="001859BA" w:rsidRPr="00482545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="006C466E" w:rsidRPr="00482545">
              <w:rPr>
                <w:rFonts w:ascii="Century Gothic" w:hAnsi="Century Gothic"/>
                <w:b/>
                <w:sz w:val="20"/>
                <w:szCs w:val="20"/>
              </w:rPr>
              <w:t>T</w:t>
            </w:r>
            <w:r w:rsidR="001859BA" w:rsidRPr="00482545">
              <w:rPr>
                <w:rFonts w:ascii="Century Gothic" w:hAnsi="Century Gothic"/>
                <w:b/>
                <w:sz w:val="20"/>
                <w:szCs w:val="20"/>
              </w:rPr>
              <w:t>ype:</w:t>
            </w:r>
            <w:r w:rsidRPr="00482545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</w:tc>
      </w:tr>
      <w:tr w:rsidR="001859BA" w:rsidRPr="00482545" w:rsidTr="00FF5D24">
        <w:trPr>
          <w:trHeight w:val="504"/>
        </w:trPr>
        <w:tc>
          <w:tcPr>
            <w:tcW w:w="6408" w:type="dxa"/>
            <w:gridSpan w:val="7"/>
            <w:tcBorders>
              <w:left w:val="single" w:sz="12" w:space="0" w:color="BFBFBF" w:themeColor="background1" w:themeShade="BF"/>
            </w:tcBorders>
            <w:vAlign w:val="center"/>
          </w:tcPr>
          <w:p w:rsidR="001859BA" w:rsidRPr="00482545" w:rsidRDefault="001859BA" w:rsidP="005F2804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82545">
              <w:rPr>
                <w:rFonts w:ascii="Century Gothic" w:hAnsi="Century Gothic"/>
                <w:b/>
                <w:sz w:val="20"/>
                <w:szCs w:val="20"/>
              </w:rPr>
              <w:t>ACN/AB</w:t>
            </w:r>
            <w:bookmarkStart w:id="0" w:name="_GoBack"/>
            <w:bookmarkEnd w:id="0"/>
            <w:r w:rsidRPr="00482545">
              <w:rPr>
                <w:rFonts w:ascii="Century Gothic" w:hAnsi="Century Gothic"/>
                <w:b/>
                <w:sz w:val="20"/>
                <w:szCs w:val="20"/>
              </w:rPr>
              <w:t>N:</w:t>
            </w:r>
          </w:p>
        </w:tc>
        <w:tc>
          <w:tcPr>
            <w:tcW w:w="4012" w:type="dxa"/>
            <w:gridSpan w:val="2"/>
            <w:tcBorders>
              <w:right w:val="single" w:sz="12" w:space="0" w:color="BFBFBF" w:themeColor="background1" w:themeShade="BF"/>
            </w:tcBorders>
            <w:vAlign w:val="center"/>
          </w:tcPr>
          <w:p w:rsidR="001859BA" w:rsidRPr="00482545" w:rsidRDefault="00D479EA" w:rsidP="003E5C7C">
            <w:pPr>
              <w:ind w:left="127"/>
              <w:rPr>
                <w:rFonts w:ascii="Century Gothic" w:hAnsi="Century Gothic"/>
                <w:b/>
                <w:sz w:val="18"/>
              </w:rPr>
            </w:pPr>
            <w:r w:rsidRPr="00482545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Pr="00482545">
              <w:rPr>
                <w:rFonts w:ascii="Century Gothic" w:hAnsi="Century Gothic"/>
                <w:b/>
                <w:color w:val="7030A0"/>
                <w:sz w:val="18"/>
              </w:rPr>
              <w:t xml:space="preserve">  </w:t>
            </w:r>
            <w:r w:rsidR="001859BA" w:rsidRPr="00482545">
              <w:rPr>
                <w:rFonts w:ascii="Century Gothic" w:hAnsi="Century Gothic"/>
                <w:b/>
                <w:sz w:val="20"/>
                <w:szCs w:val="20"/>
              </w:rPr>
              <w:t>GST Registered:</w:t>
            </w:r>
            <w:r w:rsidR="001859BA" w:rsidRPr="00482545">
              <w:rPr>
                <w:rFonts w:ascii="Century Gothic" w:hAnsi="Century Gothic"/>
                <w:b/>
                <w:sz w:val="18"/>
              </w:rPr>
              <w:t xml:space="preserve">   </w:t>
            </w:r>
            <w:r w:rsidRPr="00482545">
              <w:rPr>
                <w:color w:val="6958AF"/>
                <w:sz w:val="28"/>
              </w:rPr>
              <w:sym w:font="Wingdings" w:char="F0A8"/>
            </w:r>
            <w:r w:rsidR="001859BA" w:rsidRPr="00482545">
              <w:rPr>
                <w:rFonts w:ascii="Century Gothic" w:hAnsi="Century Gothic"/>
                <w:b/>
                <w:color w:val="6958AF"/>
                <w:sz w:val="18"/>
              </w:rPr>
              <w:t xml:space="preserve"> </w:t>
            </w:r>
            <w:r w:rsidR="001859BA" w:rsidRPr="00482545">
              <w:rPr>
                <w:rFonts w:ascii="Century Gothic" w:hAnsi="Century Gothic"/>
                <w:b/>
                <w:color w:val="6958AF"/>
                <w:sz w:val="20"/>
                <w:szCs w:val="20"/>
              </w:rPr>
              <w:t xml:space="preserve"> </w:t>
            </w:r>
            <w:r w:rsidR="001859BA" w:rsidRPr="00482545">
              <w:rPr>
                <w:rFonts w:ascii="Century Gothic" w:hAnsi="Century Gothic"/>
                <w:b/>
                <w:sz w:val="20"/>
                <w:szCs w:val="20"/>
              </w:rPr>
              <w:t>Yes</w:t>
            </w:r>
            <w:r w:rsidR="001859BA" w:rsidRPr="00482545">
              <w:rPr>
                <w:rFonts w:ascii="Century Gothic" w:hAnsi="Century Gothic"/>
                <w:b/>
                <w:sz w:val="18"/>
              </w:rPr>
              <w:t xml:space="preserve">   </w:t>
            </w:r>
            <w:r w:rsidRPr="00482545">
              <w:rPr>
                <w:color w:val="6958AF"/>
                <w:sz w:val="28"/>
              </w:rPr>
              <w:sym w:font="Wingdings" w:char="F0A8"/>
            </w:r>
            <w:r w:rsidR="001859BA" w:rsidRPr="00482545">
              <w:rPr>
                <w:rFonts w:ascii="Century Gothic" w:hAnsi="Century Gothic"/>
                <w:b/>
                <w:sz w:val="18"/>
              </w:rPr>
              <w:t xml:space="preserve">  </w:t>
            </w:r>
            <w:r w:rsidR="001859BA" w:rsidRPr="00482545">
              <w:rPr>
                <w:rFonts w:ascii="Century Gothic" w:hAnsi="Century Gothic"/>
                <w:b/>
                <w:sz w:val="20"/>
                <w:szCs w:val="20"/>
              </w:rPr>
              <w:t>No</w:t>
            </w:r>
          </w:p>
        </w:tc>
      </w:tr>
      <w:tr w:rsidR="00412A13" w:rsidRPr="00482545" w:rsidTr="00134F90">
        <w:trPr>
          <w:trHeight w:val="504"/>
        </w:trPr>
        <w:tc>
          <w:tcPr>
            <w:tcW w:w="10420" w:type="dxa"/>
            <w:gridSpan w:val="9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:rsidR="00412A13" w:rsidRPr="00482545" w:rsidRDefault="00412A13" w:rsidP="00FD0BF8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482545">
              <w:rPr>
                <w:rFonts w:ascii="Century Gothic" w:hAnsi="Century Gothic"/>
                <w:b/>
                <w:sz w:val="20"/>
                <w:szCs w:val="20"/>
              </w:rPr>
              <w:t>Address:</w:t>
            </w:r>
          </w:p>
        </w:tc>
      </w:tr>
      <w:tr w:rsidR="005F2804" w:rsidRPr="00482545" w:rsidTr="00D05E8F">
        <w:trPr>
          <w:trHeight w:val="504"/>
        </w:trPr>
        <w:tc>
          <w:tcPr>
            <w:tcW w:w="2628" w:type="dxa"/>
            <w:tcBorders>
              <w:left w:val="single" w:sz="12" w:space="0" w:color="BFBFBF" w:themeColor="background1" w:themeShade="BF"/>
              <w:bottom w:val="single" w:sz="12" w:space="0" w:color="BFBFBF" w:themeColor="background1" w:themeShade="BF"/>
            </w:tcBorders>
            <w:vAlign w:val="center"/>
          </w:tcPr>
          <w:p w:rsidR="005F2804" w:rsidRPr="00482545" w:rsidRDefault="009E4373" w:rsidP="005F280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Phone</w:t>
            </w:r>
            <w:r w:rsidR="00412A13" w:rsidRPr="00482545">
              <w:rPr>
                <w:rFonts w:ascii="Century Gothic" w:hAnsi="Century Gothic"/>
                <w:b/>
                <w:sz w:val="20"/>
                <w:szCs w:val="20"/>
              </w:rPr>
              <w:t>: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880" w:type="dxa"/>
            <w:gridSpan w:val="3"/>
            <w:tcBorders>
              <w:bottom w:val="single" w:sz="12" w:space="0" w:color="BFBFBF" w:themeColor="background1" w:themeShade="BF"/>
            </w:tcBorders>
            <w:vAlign w:val="center"/>
          </w:tcPr>
          <w:p w:rsidR="005F2804" w:rsidRPr="00482545" w:rsidRDefault="009E4373" w:rsidP="005F280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Mobile:</w:t>
            </w:r>
          </w:p>
        </w:tc>
        <w:tc>
          <w:tcPr>
            <w:tcW w:w="4912" w:type="dxa"/>
            <w:gridSpan w:val="5"/>
            <w:tcBorders>
              <w:bottom w:val="single" w:sz="12" w:space="0" w:color="BFBFBF" w:themeColor="background1" w:themeShade="BF"/>
              <w:right w:val="single" w:sz="12" w:space="0" w:color="BFBFBF" w:themeColor="background1" w:themeShade="BF"/>
            </w:tcBorders>
            <w:vAlign w:val="center"/>
          </w:tcPr>
          <w:p w:rsidR="005F2804" w:rsidRPr="00482545" w:rsidRDefault="009E4373" w:rsidP="005F2804">
            <w:pPr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Email</w:t>
            </w:r>
            <w:r w:rsidR="00412A13" w:rsidRPr="00482545">
              <w:rPr>
                <w:rFonts w:ascii="Century Gothic" w:hAnsi="Century Gothic"/>
                <w:b/>
                <w:sz w:val="20"/>
                <w:szCs w:val="20"/>
              </w:rPr>
              <w:t>:</w:t>
            </w:r>
          </w:p>
        </w:tc>
      </w:tr>
      <w:tr w:rsidR="006C466E" w:rsidRPr="00B7345F" w:rsidTr="0087726C">
        <w:trPr>
          <w:trHeight w:val="249"/>
        </w:trPr>
        <w:tc>
          <w:tcPr>
            <w:tcW w:w="10420" w:type="dxa"/>
            <w:gridSpan w:val="9"/>
            <w:tcBorders>
              <w:top w:val="single" w:sz="12" w:space="0" w:color="BFBFBF" w:themeColor="background1" w:themeShade="BF"/>
              <w:left w:val="nil"/>
              <w:bottom w:val="single" w:sz="12" w:space="0" w:color="BFBFBF" w:themeColor="background1" w:themeShade="BF"/>
              <w:right w:val="nil"/>
            </w:tcBorders>
            <w:vAlign w:val="center"/>
          </w:tcPr>
          <w:p w:rsidR="006C466E" w:rsidRPr="00B7345F" w:rsidRDefault="006C466E" w:rsidP="005F2804">
            <w:pPr>
              <w:rPr>
                <w:rFonts w:ascii="Century Gothic" w:hAnsi="Century Gothic"/>
                <w:sz w:val="18"/>
              </w:rPr>
            </w:pPr>
          </w:p>
        </w:tc>
      </w:tr>
      <w:tr w:rsidR="00914901" w:rsidRPr="0027679A" w:rsidTr="000A22FB">
        <w:trPr>
          <w:trHeight w:val="1481"/>
        </w:trPr>
        <w:tc>
          <w:tcPr>
            <w:tcW w:w="10420" w:type="dxa"/>
            <w:gridSpan w:val="9"/>
            <w:tcBorders>
              <w:top w:val="single" w:sz="12" w:space="0" w:color="BFBFBF" w:themeColor="background1" w:themeShade="BF"/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:rsidR="00914901" w:rsidRDefault="00914901" w:rsidP="00672422">
            <w:pPr>
              <w:spacing w:before="120"/>
              <w:rPr>
                <w:rFonts w:ascii="Century Gothic" w:hAnsi="Century Gothic"/>
                <w:b/>
                <w:color w:val="6958AF"/>
                <w:sz w:val="20"/>
                <w:szCs w:val="20"/>
              </w:rPr>
            </w:pPr>
            <w:r w:rsidRPr="00873B93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Project Summary</w:t>
            </w:r>
            <w:r w:rsidR="006C466E" w:rsidRPr="00873B93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:</w:t>
            </w:r>
            <w:r w:rsidR="00FC5D8E" w:rsidRPr="00873B93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 xml:space="preserve"> </w:t>
            </w:r>
            <w:r w:rsidR="00D05E8F" w:rsidRPr="00D05E8F">
              <w:rPr>
                <w:rFonts w:ascii="Century Gothic" w:hAnsi="Century Gothic"/>
                <w:b/>
                <w:color w:val="6958AF"/>
                <w:sz w:val="20"/>
                <w:szCs w:val="20"/>
              </w:rPr>
              <w:t>(approx. 250 character)</w:t>
            </w: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color w:val="6958AF"/>
                <w:sz w:val="20"/>
                <w:szCs w:val="20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p w:rsidR="00D05E8F" w:rsidRPr="00873B93" w:rsidRDefault="00D05E8F" w:rsidP="00672422">
            <w:pPr>
              <w:spacing w:before="120"/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</w:tc>
      </w:tr>
      <w:tr w:rsidR="00914901" w:rsidRPr="00B7345F" w:rsidTr="000A22FB">
        <w:trPr>
          <w:trHeight w:val="1139"/>
        </w:trPr>
        <w:tc>
          <w:tcPr>
            <w:tcW w:w="10420" w:type="dxa"/>
            <w:gridSpan w:val="9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:rsidR="00914901" w:rsidRDefault="004D7FD5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FF5D24">
              <w:rPr>
                <w:rFonts w:ascii="Century Gothic" w:hAnsi="Century Gothic"/>
                <w:b/>
                <w:sz w:val="20"/>
                <w:szCs w:val="20"/>
              </w:rPr>
              <w:t>Reason</w:t>
            </w:r>
            <w:r w:rsidR="006C466E" w:rsidRPr="00FF5D24">
              <w:rPr>
                <w:rFonts w:ascii="Century Gothic" w:hAnsi="Century Gothic"/>
                <w:b/>
                <w:sz w:val="20"/>
                <w:szCs w:val="20"/>
              </w:rPr>
              <w:t>:</w:t>
            </w:r>
            <w:r w:rsidR="00D05E8F">
              <w:rPr>
                <w:rFonts w:ascii="Century Gothic" w:hAnsi="Century Gothic"/>
                <w:b/>
                <w:sz w:val="20"/>
                <w:szCs w:val="20"/>
              </w:rPr>
              <w:t xml:space="preserve"> (Please consider the assessment criteria in your response)</w:t>
            </w: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05E8F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D05E8F" w:rsidRPr="00FF5D24" w:rsidRDefault="00D05E8F" w:rsidP="0067242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134F90" w:rsidRPr="00B7345F" w:rsidTr="00D92C17">
        <w:trPr>
          <w:trHeight w:val="1062"/>
        </w:trPr>
        <w:tc>
          <w:tcPr>
            <w:tcW w:w="6228" w:type="dxa"/>
            <w:gridSpan w:val="6"/>
            <w:tcBorders>
              <w:left w:val="single" w:sz="12" w:space="0" w:color="BFBFBF" w:themeColor="background1" w:themeShade="BF"/>
              <w:right w:val="nil"/>
            </w:tcBorders>
          </w:tcPr>
          <w:p w:rsidR="00091911" w:rsidRDefault="00134F90" w:rsidP="00FD0BF8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FF5D24">
              <w:rPr>
                <w:rFonts w:ascii="Century Gothic" w:hAnsi="Century Gothic"/>
                <w:b/>
                <w:sz w:val="20"/>
                <w:szCs w:val="20"/>
              </w:rPr>
              <w:t>Project Scale</w:t>
            </w:r>
            <w:r w:rsidRPr="00091911">
              <w:rPr>
                <w:rFonts w:ascii="Century Gothic" w:hAnsi="Century Gothic"/>
                <w:b/>
                <w:sz w:val="20"/>
                <w:szCs w:val="20"/>
              </w:rPr>
              <w:t>:</w:t>
            </w:r>
            <w:r w:rsidR="00FA08C6" w:rsidRPr="00091911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="00D05E8F" w:rsidRPr="00091911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  <w:p w:rsidR="00FA08C6" w:rsidRPr="00091911" w:rsidRDefault="00D05E8F" w:rsidP="00FD0BF8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091911">
              <w:rPr>
                <w:rFonts w:ascii="Century Gothic" w:hAnsi="Century Gothic"/>
                <w:b/>
                <w:sz w:val="20"/>
                <w:szCs w:val="20"/>
              </w:rPr>
              <w:t>What volume of recycled water do you anticipate</w:t>
            </w:r>
            <w:r w:rsidR="00091911" w:rsidRPr="00091911">
              <w:rPr>
                <w:rFonts w:ascii="Century Gothic" w:hAnsi="Century Gothic"/>
                <w:b/>
                <w:sz w:val="20"/>
                <w:szCs w:val="20"/>
              </w:rPr>
              <w:t xml:space="preserve"> using?</w:t>
            </w:r>
          </w:p>
          <w:p w:rsidR="00A30B56" w:rsidRPr="00A30B56" w:rsidRDefault="00A30B56" w:rsidP="00FD0BF8">
            <w:pPr>
              <w:spacing w:before="120"/>
              <w:rPr>
                <w:rFonts w:ascii="Century Gothic" w:hAnsi="Century Gothic"/>
                <w:sz w:val="2"/>
              </w:rPr>
            </w:pPr>
          </w:p>
          <w:p w:rsidR="00091911" w:rsidRDefault="00091911" w:rsidP="00091911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color w:val="6958AF"/>
                <w:sz w:val="28"/>
              </w:rPr>
              <w:t xml:space="preserve">  </w:t>
            </w:r>
            <w:r w:rsidR="00D479EA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A30B56" w:rsidRPr="004014CE">
              <w:rPr>
                <w:rFonts w:ascii="Century Gothic" w:hAnsi="Century Gothic"/>
                <w:color w:val="6958AF"/>
                <w:sz w:val="18"/>
              </w:rPr>
              <w:t xml:space="preserve">  </w:t>
            </w:r>
            <w:r>
              <w:rPr>
                <w:rFonts w:ascii="Century Gothic" w:hAnsi="Century Gothic"/>
                <w:sz w:val="20"/>
                <w:szCs w:val="20"/>
              </w:rPr>
              <w:t>under 2ML</w:t>
            </w:r>
            <w:r w:rsidR="00477BF3">
              <w:rPr>
                <w:rFonts w:ascii="Century Gothic" w:hAnsi="Century Gothic"/>
                <w:sz w:val="18"/>
              </w:rPr>
              <w:t xml:space="preserve">   </w:t>
            </w:r>
            <w:r w:rsidR="00FA08C6">
              <w:rPr>
                <w:rFonts w:ascii="Century Gothic" w:hAnsi="Century Gothic"/>
                <w:sz w:val="18"/>
              </w:rPr>
              <w:t xml:space="preserve"> </w:t>
            </w:r>
            <w:r w:rsidR="00500CC2">
              <w:rPr>
                <w:rFonts w:ascii="Century Gothic" w:hAnsi="Century Gothic"/>
                <w:sz w:val="18"/>
              </w:rPr>
              <w:t xml:space="preserve"> </w:t>
            </w:r>
            <w:r w:rsidR="00FA08C6">
              <w:rPr>
                <w:rFonts w:ascii="Century Gothic" w:hAnsi="Century Gothic"/>
                <w:sz w:val="18"/>
              </w:rPr>
              <w:t xml:space="preserve">  </w:t>
            </w:r>
            <w:r w:rsidR="006874E6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A30B56" w:rsidRPr="004014CE">
              <w:rPr>
                <w:rFonts w:ascii="Century Gothic" w:hAnsi="Century Gothic"/>
                <w:color w:val="6958AF"/>
                <w:sz w:val="18"/>
              </w:rPr>
              <w:t xml:space="preserve"> </w:t>
            </w:r>
            <w:r w:rsidR="00A30B56" w:rsidRPr="00091911">
              <w:rPr>
                <w:rFonts w:ascii="Century Gothic" w:hAnsi="Century Gothic"/>
                <w:color w:val="6958AF"/>
                <w:sz w:val="20"/>
                <w:szCs w:val="20"/>
              </w:rPr>
              <w:t xml:space="preserve"> </w:t>
            </w:r>
            <w:r w:rsidR="00A30B56" w:rsidRPr="0009191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091911">
              <w:rPr>
                <w:rFonts w:ascii="Century Gothic" w:hAnsi="Century Gothic"/>
                <w:sz w:val="20"/>
                <w:szCs w:val="20"/>
              </w:rPr>
              <w:t>2-5ML</w:t>
            </w:r>
            <w:r w:rsidR="00477BF3" w:rsidRPr="00091911">
              <w:rPr>
                <w:rFonts w:ascii="Century Gothic" w:hAnsi="Century Gothic"/>
                <w:sz w:val="20"/>
                <w:szCs w:val="20"/>
              </w:rPr>
              <w:t xml:space="preserve">   </w:t>
            </w:r>
            <w:r w:rsidR="00500CC2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FA08C6" w:rsidRPr="00091911">
              <w:rPr>
                <w:rFonts w:ascii="Century Gothic" w:hAnsi="Century Gothic"/>
                <w:sz w:val="20"/>
                <w:szCs w:val="20"/>
              </w:rPr>
              <w:t xml:space="preserve">  </w:t>
            </w:r>
            <w:r w:rsidR="00500CC2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D479EA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FA08C6">
              <w:rPr>
                <w:rFonts w:ascii="Century Gothic" w:hAnsi="Century Gothic"/>
                <w:sz w:val="18"/>
              </w:rPr>
              <w:t xml:space="preserve">   </w:t>
            </w:r>
            <w:r w:rsidRPr="00091911">
              <w:rPr>
                <w:rFonts w:ascii="Century Gothic" w:hAnsi="Century Gothic"/>
                <w:sz w:val="20"/>
                <w:szCs w:val="20"/>
              </w:rPr>
              <w:t>5-10ML</w:t>
            </w:r>
            <w:r w:rsidR="000A22FB" w:rsidRPr="00091911">
              <w:rPr>
                <w:rFonts w:ascii="Century Gothic" w:hAnsi="Century Gothic"/>
                <w:sz w:val="20"/>
                <w:szCs w:val="20"/>
              </w:rPr>
              <w:t xml:space="preserve">  </w:t>
            </w:r>
            <w:r w:rsidR="00500CC2">
              <w:rPr>
                <w:rFonts w:ascii="Century Gothic" w:hAnsi="Century Gothic"/>
                <w:sz w:val="20"/>
                <w:szCs w:val="20"/>
              </w:rPr>
              <w:t xml:space="preserve">    </w:t>
            </w:r>
            <w:r w:rsidR="00477BF3" w:rsidRPr="00091911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D479EA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A30B56">
              <w:rPr>
                <w:rFonts w:ascii="Century Gothic" w:hAnsi="Century Gothic"/>
                <w:sz w:val="18"/>
              </w:rPr>
              <w:t xml:space="preserve">  </w:t>
            </w:r>
            <w:r w:rsidRPr="00091911">
              <w:rPr>
                <w:rFonts w:ascii="Century Gothic" w:hAnsi="Century Gothic"/>
                <w:sz w:val="20"/>
                <w:szCs w:val="20"/>
              </w:rPr>
              <w:t>10+ML</w:t>
            </w:r>
          </w:p>
          <w:p w:rsidR="00091911" w:rsidRPr="000A22FB" w:rsidRDefault="00091911" w:rsidP="00D92C17">
            <w:pPr>
              <w:ind w:left="360"/>
              <w:rPr>
                <w:rFonts w:ascii="Century Gothic" w:hAnsi="Century Gothic"/>
                <w:sz w:val="18"/>
              </w:rPr>
            </w:pPr>
          </w:p>
        </w:tc>
        <w:tc>
          <w:tcPr>
            <w:tcW w:w="4192" w:type="dxa"/>
            <w:gridSpan w:val="3"/>
            <w:tcBorders>
              <w:right w:val="single" w:sz="12" w:space="0" w:color="BFBFBF" w:themeColor="background1" w:themeShade="BF"/>
            </w:tcBorders>
          </w:tcPr>
          <w:p w:rsidR="00134F90" w:rsidRPr="00FF5D24" w:rsidRDefault="00134F90" w:rsidP="00E93080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FF5D24">
              <w:rPr>
                <w:rFonts w:ascii="Century Gothic" w:hAnsi="Century Gothic"/>
                <w:b/>
                <w:sz w:val="20"/>
                <w:szCs w:val="20"/>
              </w:rPr>
              <w:t>Future Expansion:</w:t>
            </w:r>
            <w:r w:rsidRPr="00FF5D24">
              <w:rPr>
                <w:rFonts w:ascii="Century Gothic" w:hAnsi="Century Gothic"/>
                <w:sz w:val="20"/>
                <w:szCs w:val="20"/>
              </w:rPr>
              <w:t xml:space="preserve">   </w:t>
            </w:r>
          </w:p>
          <w:p w:rsidR="00134F90" w:rsidRPr="00B7345F" w:rsidRDefault="00134F90" w:rsidP="00A5340C">
            <w:pPr>
              <w:spacing w:before="12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          </w:t>
            </w:r>
            <w:r w:rsidR="00D479EA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>
              <w:rPr>
                <w:rFonts w:ascii="Century Gothic" w:hAnsi="Century Gothic"/>
                <w:sz w:val="18"/>
              </w:rPr>
              <w:t xml:space="preserve">  </w:t>
            </w:r>
            <w:r w:rsidRPr="00D92C17">
              <w:rPr>
                <w:rFonts w:ascii="Century Gothic" w:hAnsi="Century Gothic"/>
                <w:sz w:val="20"/>
                <w:szCs w:val="20"/>
              </w:rPr>
              <w:t xml:space="preserve">Yes </w:t>
            </w:r>
            <w:r w:rsidR="00477BF3">
              <w:rPr>
                <w:rFonts w:ascii="Century Gothic" w:hAnsi="Century Gothic"/>
                <w:sz w:val="18"/>
              </w:rPr>
              <w:t xml:space="preserve">   </w:t>
            </w:r>
            <w:r>
              <w:rPr>
                <w:rFonts w:ascii="Century Gothic" w:hAnsi="Century Gothic"/>
                <w:sz w:val="18"/>
              </w:rPr>
              <w:t xml:space="preserve">   </w:t>
            </w:r>
            <w:r w:rsidR="00D479EA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Pr="004014CE">
              <w:rPr>
                <w:rFonts w:ascii="Century Gothic" w:hAnsi="Century Gothic"/>
                <w:color w:val="6958AF"/>
                <w:sz w:val="18"/>
              </w:rPr>
              <w:t xml:space="preserve"> </w:t>
            </w:r>
            <w:r>
              <w:rPr>
                <w:rFonts w:ascii="Century Gothic" w:hAnsi="Century Gothic"/>
                <w:sz w:val="18"/>
              </w:rPr>
              <w:t xml:space="preserve">  </w:t>
            </w:r>
            <w:r w:rsidRPr="00D92C17">
              <w:rPr>
                <w:rFonts w:ascii="Century Gothic" w:hAnsi="Century Gothic"/>
                <w:sz w:val="20"/>
                <w:szCs w:val="20"/>
              </w:rPr>
              <w:t>No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477BF3">
              <w:rPr>
                <w:rFonts w:ascii="Century Gothic" w:hAnsi="Century Gothic"/>
                <w:sz w:val="18"/>
              </w:rPr>
              <w:t xml:space="preserve">  </w:t>
            </w:r>
            <w:r>
              <w:rPr>
                <w:rFonts w:ascii="Century Gothic" w:hAnsi="Century Gothic"/>
                <w:sz w:val="18"/>
              </w:rPr>
              <w:t xml:space="preserve">   </w:t>
            </w:r>
            <w:r w:rsidR="00D479EA"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>
              <w:rPr>
                <w:rFonts w:ascii="Century Gothic" w:hAnsi="Century Gothic"/>
                <w:sz w:val="18"/>
              </w:rPr>
              <w:t xml:space="preserve">   </w:t>
            </w:r>
            <w:r w:rsidR="00A5340C" w:rsidRPr="00D92C17">
              <w:rPr>
                <w:rFonts w:ascii="Century Gothic" w:hAnsi="Century Gothic"/>
                <w:sz w:val="20"/>
                <w:szCs w:val="20"/>
              </w:rPr>
              <w:t>Possible</w:t>
            </w:r>
          </w:p>
        </w:tc>
      </w:tr>
      <w:tr w:rsidR="00DD67C3" w:rsidRPr="00964780" w:rsidTr="0087726C">
        <w:trPr>
          <w:trHeight w:val="1641"/>
        </w:trPr>
        <w:tc>
          <w:tcPr>
            <w:tcW w:w="10420" w:type="dxa"/>
            <w:gridSpan w:val="9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:rsidR="00DD67C3" w:rsidRPr="00D92C17" w:rsidRDefault="00DD67C3" w:rsidP="00964780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D92C17">
              <w:rPr>
                <w:rFonts w:ascii="Century Gothic" w:hAnsi="Century Gothic"/>
                <w:b/>
                <w:sz w:val="20"/>
                <w:szCs w:val="20"/>
              </w:rPr>
              <w:t>Expected Cost &amp; Funding Requirements:</w:t>
            </w:r>
          </w:p>
          <w:p w:rsidR="00A5340C" w:rsidRDefault="00A37D96" w:rsidP="00964780">
            <w:pPr>
              <w:spacing w:before="120"/>
              <w:rPr>
                <w:rFonts w:ascii="Century Gothic" w:hAnsi="Century Gothic"/>
                <w:b/>
                <w:sz w:val="18"/>
              </w:rPr>
            </w:pPr>
            <w:r>
              <w:rPr>
                <w:rFonts w:ascii="Century Gothic" w:hAnsi="Century Gothic"/>
                <w:b/>
                <w:sz w:val="18"/>
              </w:rPr>
              <w:t>(Please attach all quotes and supporting documentation</w:t>
            </w:r>
            <w:r w:rsidR="00500CC2">
              <w:rPr>
                <w:rFonts w:ascii="Century Gothic" w:hAnsi="Century Gothic"/>
                <w:b/>
                <w:sz w:val="18"/>
              </w:rPr>
              <w:t xml:space="preserve"> to your application</w:t>
            </w:r>
            <w:r>
              <w:rPr>
                <w:rFonts w:ascii="Century Gothic" w:hAnsi="Century Gothic"/>
                <w:b/>
                <w:sz w:val="18"/>
              </w:rPr>
              <w:t>)</w:t>
            </w:r>
          </w:p>
          <w:p w:rsidR="00500CC2" w:rsidRDefault="00500CC2" w:rsidP="00964780">
            <w:pPr>
              <w:spacing w:before="120"/>
              <w:rPr>
                <w:rFonts w:ascii="Century Gothic" w:hAnsi="Century Gothic"/>
                <w:b/>
                <w:sz w:val="18"/>
              </w:rPr>
            </w:pPr>
          </w:p>
          <w:p w:rsidR="00500CC2" w:rsidRDefault="00500CC2" w:rsidP="00964780">
            <w:pPr>
              <w:spacing w:before="120"/>
              <w:rPr>
                <w:rFonts w:ascii="Century Gothic" w:hAnsi="Century Gothic"/>
                <w:b/>
                <w:sz w:val="18"/>
              </w:rPr>
            </w:pPr>
          </w:p>
          <w:p w:rsidR="00500CC2" w:rsidRDefault="00500CC2" w:rsidP="00964780">
            <w:pPr>
              <w:spacing w:before="120"/>
              <w:rPr>
                <w:rFonts w:ascii="Century Gothic" w:hAnsi="Century Gothic"/>
                <w:b/>
                <w:sz w:val="18"/>
              </w:rPr>
            </w:pPr>
          </w:p>
          <w:p w:rsidR="00500CC2" w:rsidRPr="00964780" w:rsidRDefault="00500CC2" w:rsidP="00964780">
            <w:pPr>
              <w:spacing w:before="120"/>
              <w:rPr>
                <w:rFonts w:ascii="Century Gothic" w:hAnsi="Century Gothic"/>
                <w:b/>
                <w:sz w:val="18"/>
              </w:rPr>
            </w:pPr>
          </w:p>
        </w:tc>
      </w:tr>
      <w:tr w:rsidR="007F36F5" w:rsidRPr="00B7345F" w:rsidTr="00FA692F">
        <w:trPr>
          <w:trHeight w:val="850"/>
        </w:trPr>
        <w:tc>
          <w:tcPr>
            <w:tcW w:w="10420" w:type="dxa"/>
            <w:gridSpan w:val="9"/>
            <w:tcBorders>
              <w:left w:val="single" w:sz="12" w:space="0" w:color="BFBFBF" w:themeColor="background1" w:themeShade="BF"/>
              <w:right w:val="single" w:sz="12" w:space="0" w:color="BFBFBF" w:themeColor="background1" w:themeShade="BF"/>
            </w:tcBorders>
          </w:tcPr>
          <w:p w:rsidR="007F36F5" w:rsidRDefault="007F36F5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lastRenderedPageBreak/>
              <w:t>Describe any c</w:t>
            </w:r>
            <w:r w:rsidRPr="00D92C17">
              <w:rPr>
                <w:rFonts w:ascii="Century Gothic" w:hAnsi="Century Gothic"/>
                <w:b/>
                <w:sz w:val="20"/>
                <w:szCs w:val="20"/>
              </w:rPr>
              <w:t>ollaboration with other organisations</w:t>
            </w:r>
            <w:r>
              <w:rPr>
                <w:rFonts w:ascii="Century Gothic" w:hAnsi="Century Gothic"/>
                <w:b/>
                <w:sz w:val="20"/>
                <w:szCs w:val="20"/>
              </w:rPr>
              <w:t>/industry groups</w:t>
            </w:r>
            <w:r w:rsidRPr="00D92C17">
              <w:rPr>
                <w:rFonts w:ascii="Century Gothic" w:hAnsi="Century Gothic"/>
                <w:b/>
                <w:sz w:val="20"/>
                <w:szCs w:val="20"/>
              </w:rPr>
              <w:t>:</w:t>
            </w:r>
          </w:p>
          <w:p w:rsidR="004160D3" w:rsidRDefault="004160D3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063957" w:rsidRDefault="00063957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063957" w:rsidRDefault="00063957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063957" w:rsidRDefault="00063957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Pr="00D92C17" w:rsidRDefault="004160D3" w:rsidP="00500CC2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7F36F5" w:rsidRPr="00D92C17" w:rsidRDefault="007F36F5" w:rsidP="00041CDF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6268C8">
              <w:rPr>
                <w:rFonts w:ascii="Century Gothic" w:hAnsi="Century Gothic"/>
                <w:noProof/>
                <w:color w:val="6958AF"/>
                <w:sz w:val="24"/>
                <w:szCs w:val="24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1" layoutInCell="1" allowOverlap="1" wp14:anchorId="6AA8E735" wp14:editId="6CBAD410">
                      <wp:simplePos x="0" y="0"/>
                      <wp:positionH relativeFrom="column">
                        <wp:posOffset>3203575</wp:posOffset>
                      </wp:positionH>
                      <wp:positionV relativeFrom="page">
                        <wp:posOffset>-712470</wp:posOffset>
                      </wp:positionV>
                      <wp:extent cx="3427095" cy="449580"/>
                      <wp:effectExtent l="0" t="0" r="1905" b="762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7095" cy="4495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F36F5" w:rsidRPr="00C45531" w:rsidRDefault="007F36F5" w:rsidP="0081675B">
                                  <w:pPr>
                                    <w:ind w:right="-5"/>
                                    <w:jc w:val="right"/>
                                    <w:rPr>
                                      <w:rFonts w:ascii="Century Gothic" w:hAnsi="Century Gothic"/>
                                      <w:color w:val="6958AF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color w:val="6958AF"/>
                                      <w:sz w:val="56"/>
                                      <w:szCs w:val="56"/>
                                    </w:rPr>
                                    <w:t>Project Proposal</w:t>
                                  </w:r>
                                </w:p>
                                <w:p w:rsidR="007F36F5" w:rsidRPr="005E1F02" w:rsidRDefault="007F36F5" w:rsidP="0081675B">
                                  <w:pPr>
                                    <w:ind w:right="-5"/>
                                    <w:jc w:val="right"/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" o:spid="_x0000_s1027" type="#_x0000_t202" style="position:absolute;margin-left:252.25pt;margin-top:-56.1pt;width:269.85pt;height:3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" filled="f" stroked="f" strokecolor="black [3213]">
                      <v:textbox inset="0,0,0,0">
                        <w:txbxContent>
                          <w:p w:rsidR="007F36F5" w:rsidRPr="00C45531" w:rsidRDefault="007F36F5" w:rsidP="0081675B">
                            <w:pPr>
                              <w:ind w:right="-5"/>
                              <w:jc w:val="right"/>
                              <w:rPr>
                                <w:rFonts w:ascii="Century Gothic" w:hAnsi="Century Gothic"/>
                                <w:color w:val="6958AF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958AF"/>
                                <w:sz w:val="56"/>
                                <w:szCs w:val="56"/>
                              </w:rPr>
                              <w:t>Project Proposal</w:t>
                            </w:r>
                          </w:p>
                          <w:p w:rsidR="007F36F5" w:rsidRPr="005E1F02" w:rsidRDefault="007F36F5" w:rsidP="0081675B">
                            <w:pPr>
                              <w:ind w:right="-5"/>
                              <w:jc w:val="right"/>
                            </w:pPr>
                          </w:p>
                        </w:txbxContent>
                      </v:textbox>
                      <w10:wrap anchory="page"/>
                      <w10:anchorlock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</w:p>
        </w:tc>
      </w:tr>
      <w:tr w:rsidR="0087726C" w:rsidRPr="00B7345F" w:rsidTr="0087726C">
        <w:tblPrEx>
          <w:tblBorders>
            <w:top w:val="single" w:sz="12" w:space="0" w:color="BFBFBF" w:themeColor="background1" w:themeShade="BF"/>
            <w:left w:val="single" w:sz="12" w:space="0" w:color="BFBFBF" w:themeColor="background1" w:themeShade="BF"/>
            <w:bottom w:val="single" w:sz="12" w:space="0" w:color="BFBFBF" w:themeColor="background1" w:themeShade="BF"/>
            <w:right w:val="single" w:sz="12" w:space="0" w:color="BFBFBF" w:themeColor="background1" w:themeShade="BF"/>
          </w:tblBorders>
        </w:tblPrEx>
        <w:trPr>
          <w:trHeight w:val="836"/>
        </w:trPr>
        <w:tc>
          <w:tcPr>
            <w:tcW w:w="10420" w:type="dxa"/>
            <w:gridSpan w:val="9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87726C" w:rsidRDefault="0087726C" w:rsidP="00041CDF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D92C17">
              <w:rPr>
                <w:rFonts w:ascii="Century Gothic" w:hAnsi="Century Gothic"/>
                <w:b/>
                <w:sz w:val="20"/>
                <w:szCs w:val="20"/>
              </w:rPr>
              <w:t>Permit / Licence requirements:</w:t>
            </w: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What approvals and conditions (if any) does your project require?</w:t>
            </w: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063957" w:rsidRDefault="00063957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063957" w:rsidRDefault="00063957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Pr="00D92C17" w:rsidRDefault="004160D3" w:rsidP="004160D3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AD4442" w:rsidRPr="00B7345F" w:rsidTr="0087726C">
        <w:tblPrEx>
          <w:tblBorders>
            <w:top w:val="single" w:sz="12" w:space="0" w:color="BFBFBF" w:themeColor="background1" w:themeShade="BF"/>
            <w:left w:val="single" w:sz="12" w:space="0" w:color="BFBFBF" w:themeColor="background1" w:themeShade="BF"/>
            <w:bottom w:val="single" w:sz="12" w:space="0" w:color="BFBFBF" w:themeColor="background1" w:themeShade="BF"/>
            <w:right w:val="single" w:sz="12" w:space="0" w:color="BFBFBF" w:themeColor="background1" w:themeShade="BF"/>
          </w:tblBorders>
        </w:tblPrEx>
        <w:trPr>
          <w:trHeight w:val="950"/>
        </w:trPr>
        <w:tc>
          <w:tcPr>
            <w:tcW w:w="10420" w:type="dxa"/>
            <w:gridSpan w:val="9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:rsidR="00AD4442" w:rsidRPr="00D92C17" w:rsidRDefault="00AD4442" w:rsidP="00041CDF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D92C17">
              <w:rPr>
                <w:rFonts w:ascii="Century Gothic" w:hAnsi="Century Gothic"/>
                <w:b/>
                <w:sz w:val="20"/>
                <w:szCs w:val="20"/>
              </w:rPr>
              <w:t>Water Audit conducted:</w:t>
            </w:r>
            <w:r w:rsidRPr="00D92C17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  <w:p w:rsidR="00AD4442" w:rsidRPr="00AD4442" w:rsidRDefault="00AD4442" w:rsidP="00041CDF">
            <w:pPr>
              <w:rPr>
                <w:rFonts w:ascii="Century Gothic" w:hAnsi="Century Gothic"/>
                <w:sz w:val="10"/>
              </w:rPr>
            </w:pPr>
          </w:p>
          <w:p w:rsidR="00AD4442" w:rsidRDefault="00D479EA" w:rsidP="009D154E">
            <w:pPr>
              <w:ind w:left="426"/>
              <w:rPr>
                <w:rFonts w:ascii="Century Gothic" w:hAnsi="Century Gothic"/>
                <w:sz w:val="20"/>
                <w:szCs w:val="20"/>
              </w:rPr>
            </w:pPr>
            <w:r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AD4442">
              <w:rPr>
                <w:rFonts w:ascii="Century Gothic" w:hAnsi="Century Gothic"/>
                <w:sz w:val="18"/>
              </w:rPr>
              <w:t xml:space="preserve"> 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AD4442" w:rsidRPr="00D92C17">
              <w:rPr>
                <w:rFonts w:ascii="Century Gothic" w:hAnsi="Century Gothic"/>
                <w:sz w:val="20"/>
                <w:szCs w:val="20"/>
              </w:rPr>
              <w:t>Yes</w:t>
            </w:r>
            <w:r w:rsidR="00AD4442">
              <w:rPr>
                <w:rFonts w:ascii="Century Gothic" w:hAnsi="Century Gothic"/>
                <w:sz w:val="18"/>
              </w:rPr>
              <w:t xml:space="preserve">   </w:t>
            </w:r>
            <w:r w:rsidR="009D154E">
              <w:rPr>
                <w:rFonts w:ascii="Century Gothic" w:hAnsi="Century Gothic"/>
                <w:sz w:val="18"/>
              </w:rPr>
              <w:t xml:space="preserve">    </w:t>
            </w:r>
            <w:r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AD4442">
              <w:rPr>
                <w:rFonts w:ascii="Century Gothic" w:hAnsi="Century Gothic"/>
                <w:sz w:val="18"/>
              </w:rPr>
              <w:t xml:space="preserve">   </w:t>
            </w:r>
            <w:r w:rsidR="00AD4442" w:rsidRPr="00D92C17">
              <w:rPr>
                <w:rFonts w:ascii="Century Gothic" w:hAnsi="Century Gothic"/>
                <w:sz w:val="20"/>
                <w:szCs w:val="20"/>
              </w:rPr>
              <w:t>No</w:t>
            </w:r>
            <w:r w:rsidR="00AD4442">
              <w:rPr>
                <w:rFonts w:ascii="Century Gothic" w:hAnsi="Century Gothic"/>
                <w:sz w:val="18"/>
              </w:rPr>
              <w:t xml:space="preserve"> </w:t>
            </w:r>
            <w:r w:rsidR="009D154E">
              <w:rPr>
                <w:rFonts w:ascii="Century Gothic" w:hAnsi="Century Gothic"/>
                <w:sz w:val="18"/>
              </w:rPr>
              <w:t xml:space="preserve">    </w:t>
            </w:r>
            <w:r w:rsidR="00AD4442">
              <w:rPr>
                <w:rFonts w:ascii="Century Gothic" w:hAnsi="Century Gothic"/>
                <w:sz w:val="18"/>
              </w:rPr>
              <w:t xml:space="preserve">   </w:t>
            </w:r>
            <w:r w:rsidRPr="004014CE">
              <w:rPr>
                <w:rFonts w:ascii="Century Gothic" w:hAnsi="Century Gothic"/>
                <w:color w:val="6958AF"/>
                <w:sz w:val="28"/>
              </w:rPr>
              <w:sym w:font="Wingdings" w:char="F0A8"/>
            </w:r>
            <w:r w:rsidR="00AD4442" w:rsidRPr="004014CE">
              <w:rPr>
                <w:rFonts w:ascii="Century Gothic" w:hAnsi="Century Gothic"/>
                <w:color w:val="6958AF"/>
                <w:sz w:val="18"/>
              </w:rPr>
              <w:t xml:space="preserve"> </w:t>
            </w:r>
            <w:r w:rsidR="00AD4442">
              <w:rPr>
                <w:rFonts w:ascii="Century Gothic" w:hAnsi="Century Gothic"/>
                <w:sz w:val="18"/>
              </w:rPr>
              <w:t xml:space="preserve">  </w:t>
            </w:r>
            <w:r w:rsidR="00AD4442" w:rsidRPr="00D92C17">
              <w:rPr>
                <w:rFonts w:ascii="Century Gothic" w:hAnsi="Century Gothic"/>
                <w:sz w:val="20"/>
                <w:szCs w:val="20"/>
              </w:rPr>
              <w:t>Require Assistance</w:t>
            </w:r>
          </w:p>
          <w:p w:rsidR="00063957" w:rsidRDefault="00063957" w:rsidP="009D154E">
            <w:pPr>
              <w:ind w:left="426"/>
              <w:rPr>
                <w:rFonts w:ascii="Century Gothic" w:hAnsi="Century Gothic"/>
                <w:b/>
                <w:sz w:val="18"/>
              </w:rPr>
            </w:pPr>
          </w:p>
          <w:p w:rsidR="00063957" w:rsidRDefault="00063957" w:rsidP="009D154E">
            <w:pPr>
              <w:ind w:left="426"/>
              <w:rPr>
                <w:rFonts w:ascii="Century Gothic" w:hAnsi="Century Gothic"/>
                <w:b/>
                <w:sz w:val="18"/>
              </w:rPr>
            </w:pPr>
          </w:p>
          <w:p w:rsidR="00063957" w:rsidRDefault="00063957" w:rsidP="009D154E">
            <w:pPr>
              <w:ind w:left="426"/>
              <w:rPr>
                <w:rFonts w:ascii="Century Gothic" w:hAnsi="Century Gothic"/>
                <w:b/>
                <w:sz w:val="18"/>
              </w:rPr>
            </w:pPr>
          </w:p>
          <w:p w:rsidR="00063957" w:rsidRDefault="00063957" w:rsidP="009D154E">
            <w:pPr>
              <w:ind w:left="426"/>
              <w:rPr>
                <w:rFonts w:ascii="Century Gothic" w:hAnsi="Century Gothic"/>
                <w:b/>
                <w:sz w:val="18"/>
              </w:rPr>
            </w:pPr>
          </w:p>
        </w:tc>
      </w:tr>
      <w:tr w:rsidR="00D33F19" w:rsidRPr="00B7345F" w:rsidTr="00D33F19">
        <w:trPr>
          <w:trHeight w:val="760"/>
        </w:trPr>
        <w:tc>
          <w:tcPr>
            <w:tcW w:w="4644" w:type="dxa"/>
            <w:gridSpan w:val="3"/>
            <w:tcBorders>
              <w:left w:val="single" w:sz="12" w:space="0" w:color="BFBFBF" w:themeColor="background1" w:themeShade="BF"/>
              <w:right w:val="nil"/>
            </w:tcBorders>
          </w:tcPr>
          <w:p w:rsidR="00D33F19" w:rsidRDefault="00D33F19" w:rsidP="00C848D4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6268C8">
              <w:rPr>
                <w:rFonts w:ascii="Century Gothic" w:hAnsi="Century Gothic"/>
                <w:b/>
                <w:sz w:val="20"/>
                <w:szCs w:val="20"/>
              </w:rPr>
              <w:t>Annual volume water requirement:</w:t>
            </w:r>
          </w:p>
          <w:p w:rsidR="004160D3" w:rsidRDefault="004160D3" w:rsidP="00C848D4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063957" w:rsidRDefault="00063957" w:rsidP="00C848D4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4160D3" w:rsidRPr="006268C8" w:rsidRDefault="004160D3" w:rsidP="00C848D4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5776" w:type="dxa"/>
            <w:gridSpan w:val="6"/>
            <w:tcBorders>
              <w:right w:val="single" w:sz="12" w:space="0" w:color="BFBFBF" w:themeColor="background1" w:themeShade="BF"/>
            </w:tcBorders>
          </w:tcPr>
          <w:p w:rsidR="00D33F19" w:rsidRPr="006268C8" w:rsidRDefault="00026FFF" w:rsidP="00C848D4">
            <w:pPr>
              <w:spacing w:before="120"/>
              <w:rPr>
                <w:rFonts w:ascii="Century Gothic" w:hAnsi="Century Gothic"/>
                <w:b/>
                <w:sz w:val="20"/>
                <w:szCs w:val="20"/>
              </w:rPr>
            </w:pPr>
            <w:r w:rsidRPr="006268C8">
              <w:rPr>
                <w:rFonts w:ascii="Century Gothic" w:hAnsi="Century Gothic"/>
                <w:b/>
                <w:sz w:val="20"/>
                <w:szCs w:val="20"/>
              </w:rPr>
              <w:t>Volume</w:t>
            </w:r>
            <w:r w:rsidR="00D33F19" w:rsidRPr="006268C8">
              <w:rPr>
                <w:rFonts w:ascii="Century Gothic" w:hAnsi="Century Gothic"/>
                <w:b/>
                <w:sz w:val="20"/>
                <w:szCs w:val="20"/>
              </w:rPr>
              <w:t xml:space="preserve"> Recycled water supplementation </w:t>
            </w:r>
            <w:r w:rsidRPr="006268C8">
              <w:rPr>
                <w:rFonts w:ascii="Century Gothic" w:hAnsi="Century Gothic"/>
                <w:b/>
                <w:sz w:val="20"/>
                <w:szCs w:val="20"/>
              </w:rPr>
              <w:t>&amp;/</w:t>
            </w:r>
            <w:r w:rsidR="00D33F19" w:rsidRPr="006268C8">
              <w:rPr>
                <w:rFonts w:ascii="Century Gothic" w:hAnsi="Century Gothic"/>
                <w:b/>
                <w:sz w:val="20"/>
                <w:szCs w:val="20"/>
              </w:rPr>
              <w:t>or additional use:</w:t>
            </w:r>
          </w:p>
        </w:tc>
      </w:tr>
      <w:tr w:rsidR="00E06793" w:rsidRPr="00B7345F" w:rsidTr="00E06793">
        <w:tblPrEx>
          <w:tblBorders>
            <w:top w:val="single" w:sz="12" w:space="0" w:color="BFBFBF" w:themeColor="background1" w:themeShade="BF"/>
            <w:left w:val="single" w:sz="12" w:space="0" w:color="BFBFBF" w:themeColor="background1" w:themeShade="BF"/>
            <w:bottom w:val="single" w:sz="12" w:space="0" w:color="BFBFBF" w:themeColor="background1" w:themeShade="BF"/>
            <w:right w:val="single" w:sz="12" w:space="0" w:color="BFBFBF" w:themeColor="background1" w:themeShade="BF"/>
          </w:tblBorders>
        </w:tblPrEx>
        <w:trPr>
          <w:trHeight w:val="1514"/>
        </w:trPr>
        <w:tc>
          <w:tcPr>
            <w:tcW w:w="10420" w:type="dxa"/>
            <w:gridSpan w:val="9"/>
            <w:tcBorders>
              <w:top w:val="single" w:sz="4" w:space="0" w:color="BFBFBF" w:themeColor="background1" w:themeShade="BF"/>
            </w:tcBorders>
          </w:tcPr>
          <w:p w:rsidR="00E06793" w:rsidRPr="006268C8" w:rsidRDefault="00E06793" w:rsidP="00E06793">
            <w:pPr>
              <w:spacing w:before="120"/>
              <w:rPr>
                <w:rFonts w:ascii="Century Gothic" w:hAnsi="Century Gothic"/>
                <w:sz w:val="20"/>
                <w:szCs w:val="20"/>
              </w:rPr>
            </w:pPr>
            <w:r w:rsidRPr="006268C8">
              <w:rPr>
                <w:rFonts w:ascii="Century Gothic" w:hAnsi="Century Gothic"/>
                <w:b/>
                <w:sz w:val="20"/>
                <w:szCs w:val="20"/>
              </w:rPr>
              <w:t>Peak Water use:</w:t>
            </w: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          (peak)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   </w:t>
            </w: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  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            </w:t>
            </w:r>
            <w:r w:rsidRPr="006268C8">
              <w:rPr>
                <w:rFonts w:ascii="Century Gothic" w:hAnsi="Century Gothic"/>
                <w:sz w:val="20"/>
                <w:szCs w:val="20"/>
              </w:rPr>
              <w:t>(off peak)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            </w:t>
            </w: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  (average)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              </w:t>
            </w: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(maximum load)</w:t>
            </w:r>
          </w:p>
        </w:tc>
      </w:tr>
      <w:tr w:rsidR="00E0438C" w:rsidRPr="00B7345F" w:rsidTr="008D6EF8">
        <w:tblPrEx>
          <w:tblBorders>
            <w:top w:val="single" w:sz="12" w:space="0" w:color="BFBFBF" w:themeColor="background1" w:themeShade="BF"/>
            <w:left w:val="single" w:sz="12" w:space="0" w:color="BFBFBF" w:themeColor="background1" w:themeShade="BF"/>
            <w:bottom w:val="single" w:sz="12" w:space="0" w:color="BFBFBF" w:themeColor="background1" w:themeShade="BF"/>
            <w:right w:val="single" w:sz="12" w:space="0" w:color="BFBFBF" w:themeColor="background1" w:themeShade="BF"/>
          </w:tblBorders>
        </w:tblPrEx>
        <w:trPr>
          <w:trHeight w:val="752"/>
        </w:trPr>
        <w:tc>
          <w:tcPr>
            <w:tcW w:w="3652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vAlign w:val="center"/>
          </w:tcPr>
          <w:p w:rsidR="00E0438C" w:rsidRPr="006268C8" w:rsidRDefault="00E0438C" w:rsidP="00AD4442">
            <w:pPr>
              <w:rPr>
                <w:rFonts w:ascii="Century Gothic" w:hAnsi="Century Gothic"/>
                <w:sz w:val="20"/>
                <w:szCs w:val="20"/>
              </w:rPr>
            </w:pPr>
            <w:r w:rsidRPr="006268C8">
              <w:rPr>
                <w:rFonts w:ascii="Century Gothic" w:hAnsi="Century Gothic"/>
                <w:b/>
                <w:sz w:val="20"/>
                <w:szCs w:val="20"/>
              </w:rPr>
              <w:t xml:space="preserve">% Seasonal use:          </w:t>
            </w:r>
            <w:r w:rsidR="00BE2B4A" w:rsidRPr="006268C8">
              <w:rPr>
                <w:rFonts w:ascii="Century Gothic" w:hAnsi="Century Gothic"/>
                <w:b/>
                <w:sz w:val="20"/>
                <w:szCs w:val="20"/>
              </w:rPr>
              <w:t xml:space="preserve">    </w:t>
            </w:r>
            <w:r w:rsidRPr="006268C8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Pr="006268C8">
              <w:rPr>
                <w:rFonts w:ascii="Century Gothic" w:hAnsi="Century Gothic"/>
                <w:sz w:val="20"/>
                <w:szCs w:val="20"/>
              </w:rPr>
              <w:t>Summer</w:t>
            </w:r>
          </w:p>
        </w:tc>
        <w:tc>
          <w:tcPr>
            <w:tcW w:w="2410" w:type="dxa"/>
            <w:gridSpan w:val="3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:rsidR="00E0438C" w:rsidRPr="006268C8" w:rsidRDefault="00E0438C" w:rsidP="00AD4442">
            <w:pPr>
              <w:rPr>
                <w:rFonts w:ascii="Century Gothic" w:hAnsi="Century Gothic"/>
                <w:sz w:val="20"/>
                <w:szCs w:val="20"/>
              </w:rPr>
            </w:pP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  </w:t>
            </w:r>
            <w:r w:rsidR="006268C8">
              <w:rPr>
                <w:rFonts w:ascii="Century Gothic" w:hAnsi="Century Gothic"/>
                <w:sz w:val="20"/>
                <w:szCs w:val="20"/>
              </w:rPr>
              <w:t xml:space="preserve">    </w:t>
            </w:r>
            <w:r w:rsidRPr="006268C8">
              <w:rPr>
                <w:rFonts w:ascii="Century Gothic" w:hAnsi="Century Gothic"/>
                <w:sz w:val="20"/>
                <w:szCs w:val="20"/>
              </w:rPr>
              <w:t>Autumn</w:t>
            </w:r>
          </w:p>
        </w:tc>
        <w:tc>
          <w:tcPr>
            <w:tcW w:w="1984" w:type="dxa"/>
            <w:gridSpan w:val="3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vAlign w:val="center"/>
          </w:tcPr>
          <w:p w:rsidR="00E0438C" w:rsidRPr="006268C8" w:rsidRDefault="00E0438C" w:rsidP="00AD4442">
            <w:pPr>
              <w:rPr>
                <w:rFonts w:ascii="Century Gothic" w:hAnsi="Century Gothic"/>
                <w:sz w:val="20"/>
                <w:szCs w:val="20"/>
              </w:rPr>
            </w:pP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 Winter</w:t>
            </w:r>
          </w:p>
        </w:tc>
        <w:tc>
          <w:tcPr>
            <w:tcW w:w="237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</w:tcBorders>
            <w:vAlign w:val="center"/>
          </w:tcPr>
          <w:p w:rsidR="00E0438C" w:rsidRPr="006268C8" w:rsidRDefault="00E0438C" w:rsidP="00AD4442">
            <w:pPr>
              <w:rPr>
                <w:rFonts w:ascii="Century Gothic" w:hAnsi="Century Gothic"/>
                <w:sz w:val="20"/>
                <w:szCs w:val="20"/>
              </w:rPr>
            </w:pPr>
            <w:r w:rsidRPr="006268C8">
              <w:rPr>
                <w:rFonts w:ascii="Century Gothic" w:hAnsi="Century Gothic"/>
                <w:sz w:val="20"/>
                <w:szCs w:val="20"/>
              </w:rPr>
              <w:t xml:space="preserve">     Spring</w:t>
            </w:r>
          </w:p>
        </w:tc>
      </w:tr>
      <w:tr w:rsidR="00FD2121" w:rsidRPr="00B7345F" w:rsidTr="007732FF">
        <w:tblPrEx>
          <w:tblBorders>
            <w:top w:val="single" w:sz="12" w:space="0" w:color="BFBFBF" w:themeColor="background1" w:themeShade="BF"/>
            <w:left w:val="single" w:sz="12" w:space="0" w:color="BFBFBF" w:themeColor="background1" w:themeShade="BF"/>
            <w:bottom w:val="single" w:sz="12" w:space="0" w:color="BFBFBF" w:themeColor="background1" w:themeShade="BF"/>
            <w:right w:val="single" w:sz="12" w:space="0" w:color="BFBFBF" w:themeColor="background1" w:themeShade="BF"/>
          </w:tblBorders>
        </w:tblPrEx>
        <w:trPr>
          <w:trHeight w:val="832"/>
        </w:trPr>
        <w:tc>
          <w:tcPr>
            <w:tcW w:w="10420" w:type="dxa"/>
            <w:gridSpan w:val="9"/>
            <w:tcBorders>
              <w:top w:val="single" w:sz="4" w:space="0" w:color="BFBFBF" w:themeColor="background1" w:themeShade="BF"/>
            </w:tcBorders>
          </w:tcPr>
          <w:p w:rsidR="007E7E6E" w:rsidRPr="007E7E6E" w:rsidRDefault="007E7E6E" w:rsidP="00FD2121">
            <w:pPr>
              <w:rPr>
                <w:rFonts w:ascii="Century Gothic" w:hAnsi="Century Gothic"/>
                <w:b/>
                <w:color w:val="6958AF"/>
                <w:sz w:val="12"/>
                <w:szCs w:val="12"/>
              </w:rPr>
            </w:pPr>
          </w:p>
          <w:p w:rsidR="00E06793" w:rsidRDefault="00E06793" w:rsidP="00FD2121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p w:rsidR="00FD2121" w:rsidRDefault="00FD2121" w:rsidP="00FD2121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  <w:r w:rsidRPr="006268C8">
              <w:rPr>
                <w:rFonts w:ascii="Century Gothic" w:hAnsi="Century Gothic"/>
                <w:b/>
                <w:color w:val="6958AF"/>
                <w:sz w:val="24"/>
                <w:szCs w:val="24"/>
              </w:rPr>
              <w:t>Assessment Criteria:</w:t>
            </w:r>
          </w:p>
          <w:p w:rsidR="00277BB9" w:rsidRDefault="00277BB9" w:rsidP="00FD2121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tbl>
            <w:tblPr>
              <w:tblStyle w:val="TableGrid1"/>
              <w:tblW w:w="5000" w:type="pct"/>
              <w:tblLook w:val="04A0" w:firstRow="1" w:lastRow="0" w:firstColumn="1" w:lastColumn="0" w:noHBand="0" w:noVBand="1"/>
            </w:tblPr>
            <w:tblGrid>
              <w:gridCol w:w="3613"/>
              <w:gridCol w:w="4936"/>
              <w:gridCol w:w="1645"/>
            </w:tblGrid>
            <w:tr w:rsidR="00482545" w:rsidRPr="00482545" w:rsidTr="00950B62">
              <w:trPr>
                <w:trHeight w:val="673"/>
              </w:trPr>
              <w:tc>
                <w:tcPr>
                  <w:tcW w:w="1772" w:type="pct"/>
                  <w:shd w:val="clear" w:color="auto" w:fill="6958AF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b/>
                      <w:color w:val="FFFFFF" w:themeColor="background1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FFFFFF" w:themeColor="background1"/>
                      <w:szCs w:val="18"/>
                    </w:rPr>
                    <w:t>SELECTION CRITERIA</w:t>
                  </w:r>
                </w:p>
              </w:tc>
              <w:tc>
                <w:tcPr>
                  <w:tcW w:w="2421" w:type="pct"/>
                  <w:shd w:val="clear" w:color="auto" w:fill="6958AF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b/>
                      <w:color w:val="FFFFFF" w:themeColor="background1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FFFFFF" w:themeColor="background1"/>
                      <w:szCs w:val="18"/>
                    </w:rPr>
                    <w:t>DESCRIPTION</w:t>
                  </w:r>
                </w:p>
              </w:tc>
              <w:tc>
                <w:tcPr>
                  <w:tcW w:w="807" w:type="pct"/>
                  <w:shd w:val="clear" w:color="auto" w:fill="6958AF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b/>
                      <w:color w:val="FFFFFF" w:themeColor="background1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FFFFFF" w:themeColor="background1"/>
                      <w:szCs w:val="18"/>
                    </w:rPr>
                    <w:t>WEIGHTING %</w:t>
                  </w:r>
                </w:p>
              </w:tc>
            </w:tr>
            <w:tr w:rsidR="007732FF" w:rsidRPr="0053650A" w:rsidTr="00950B62">
              <w:trPr>
                <w:trHeight w:val="952"/>
              </w:trPr>
              <w:tc>
                <w:tcPr>
                  <w:tcW w:w="1772" w:type="pct"/>
                  <w:vAlign w:val="center"/>
                </w:tcPr>
                <w:p w:rsidR="007732FF" w:rsidRPr="00950B62" w:rsidRDefault="007732FF" w:rsidP="00906A7F">
                  <w:pPr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Potable supplementation</w:t>
                  </w:r>
                </w:p>
              </w:tc>
              <w:tc>
                <w:tcPr>
                  <w:tcW w:w="2421" w:type="pct"/>
                  <w:vAlign w:val="center"/>
                </w:tcPr>
                <w:p w:rsidR="007732FF" w:rsidRPr="00950B62" w:rsidRDefault="007732FF" w:rsidP="00A567BD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Ability to reduce demand on potable water supply.</w:t>
                  </w:r>
                </w:p>
              </w:tc>
              <w:tc>
                <w:tcPr>
                  <w:tcW w:w="807" w:type="pct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30%</w:t>
                  </w:r>
                </w:p>
              </w:tc>
            </w:tr>
            <w:tr w:rsidR="007732FF" w:rsidRPr="0053650A" w:rsidTr="00950B62">
              <w:trPr>
                <w:trHeight w:val="994"/>
              </w:trPr>
              <w:tc>
                <w:tcPr>
                  <w:tcW w:w="1772" w:type="pct"/>
                  <w:vAlign w:val="center"/>
                </w:tcPr>
                <w:p w:rsidR="007732FF" w:rsidRPr="00950B62" w:rsidRDefault="007732FF" w:rsidP="00906A7F">
                  <w:pPr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Volume recycled water use</w:t>
                  </w:r>
                </w:p>
              </w:tc>
              <w:tc>
                <w:tcPr>
                  <w:tcW w:w="2421" w:type="pct"/>
                  <w:vAlign w:val="center"/>
                </w:tcPr>
                <w:p w:rsidR="007732FF" w:rsidRPr="00950B62" w:rsidRDefault="007732FF" w:rsidP="00B80ED7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 xml:space="preserve">Ability to utilise </w:t>
                  </w:r>
                  <w:r w:rsidR="00B80ED7">
                    <w:rPr>
                      <w:rFonts w:ascii="Century Gothic" w:hAnsi="Century Gothic"/>
                      <w:szCs w:val="18"/>
                    </w:rPr>
                    <w:t>at least 2ML of recycled water annually.</w:t>
                  </w:r>
                  <w:r w:rsidRPr="00950B62">
                    <w:rPr>
                      <w:rFonts w:ascii="Century Gothic" w:hAnsi="Century Gothic"/>
                      <w:szCs w:val="18"/>
                    </w:rPr>
                    <w:t>.</w:t>
                  </w:r>
                </w:p>
              </w:tc>
              <w:tc>
                <w:tcPr>
                  <w:tcW w:w="807" w:type="pct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30%</w:t>
                  </w:r>
                </w:p>
              </w:tc>
            </w:tr>
            <w:tr w:rsidR="007732FF" w:rsidRPr="0053650A" w:rsidTr="00950B62">
              <w:trPr>
                <w:trHeight w:val="1249"/>
              </w:trPr>
              <w:tc>
                <w:tcPr>
                  <w:tcW w:w="1772" w:type="pct"/>
                  <w:vAlign w:val="center"/>
                </w:tcPr>
                <w:p w:rsidR="007732FF" w:rsidRPr="00950B62" w:rsidRDefault="007732FF" w:rsidP="00906A7F">
                  <w:pPr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Environmental benefit</w:t>
                  </w:r>
                </w:p>
              </w:tc>
              <w:tc>
                <w:tcPr>
                  <w:tcW w:w="2421" w:type="pct"/>
                  <w:vAlign w:val="center"/>
                </w:tcPr>
                <w:p w:rsidR="007732FF" w:rsidRPr="00950B62" w:rsidRDefault="007732FF" w:rsidP="006D43EE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 xml:space="preserve">Ability to </w:t>
                  </w:r>
                  <w:r w:rsidR="006D43EE" w:rsidRPr="00A567BD">
                    <w:rPr>
                      <w:rFonts w:ascii="Century Gothic" w:hAnsi="Century Gothic"/>
                      <w:szCs w:val="18"/>
                    </w:rPr>
                    <w:t>enhance t</w:t>
                  </w:r>
                  <w:r w:rsidRPr="00A567BD">
                    <w:rPr>
                      <w:rFonts w:ascii="Century Gothic" w:hAnsi="Century Gothic"/>
                      <w:szCs w:val="18"/>
                    </w:rPr>
                    <w:t>he environment through sustainability, protection and enhancement.</w:t>
                  </w:r>
                </w:p>
              </w:tc>
              <w:tc>
                <w:tcPr>
                  <w:tcW w:w="807" w:type="pct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20%</w:t>
                  </w:r>
                </w:p>
              </w:tc>
            </w:tr>
            <w:tr w:rsidR="007732FF" w:rsidRPr="0053650A" w:rsidTr="00950B62">
              <w:trPr>
                <w:trHeight w:val="1564"/>
              </w:trPr>
              <w:tc>
                <w:tcPr>
                  <w:tcW w:w="1772" w:type="pct"/>
                  <w:vAlign w:val="center"/>
                </w:tcPr>
                <w:p w:rsidR="007732FF" w:rsidRPr="00950B62" w:rsidRDefault="007732FF" w:rsidP="00906A7F">
                  <w:pPr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Economic savings &amp;/or growth</w:t>
                  </w:r>
                </w:p>
              </w:tc>
              <w:tc>
                <w:tcPr>
                  <w:tcW w:w="2421" w:type="pct"/>
                  <w:vAlign w:val="center"/>
                </w:tcPr>
                <w:p w:rsidR="007732FF" w:rsidRPr="00950B62" w:rsidRDefault="007732FF" w:rsidP="00906A7F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Demonstrated reduction in operating cost derived from water use. (sustainability)</w:t>
                  </w:r>
                </w:p>
                <w:p w:rsidR="007732FF" w:rsidRPr="00950B62" w:rsidRDefault="007732FF" w:rsidP="00906A7F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</w:p>
                <w:p w:rsidR="007732FF" w:rsidRPr="00950B62" w:rsidRDefault="00A567BD" w:rsidP="00906A7F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  <w:r>
                    <w:rPr>
                      <w:rFonts w:ascii="Century Gothic" w:hAnsi="Century Gothic"/>
                    </w:rPr>
                    <w:t>The recycled water</w:t>
                  </w:r>
                  <w:r w:rsidRPr="004D2A1C">
                    <w:rPr>
                      <w:rFonts w:ascii="Century Gothic" w:hAnsi="Century Gothic"/>
                    </w:rPr>
                    <w:t xml:space="preserve"> supply is able to facilitate consistent &amp;/or increased production (growth).</w:t>
                  </w:r>
                </w:p>
              </w:tc>
              <w:tc>
                <w:tcPr>
                  <w:tcW w:w="807" w:type="pct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10%</w:t>
                  </w:r>
                </w:p>
              </w:tc>
            </w:tr>
            <w:tr w:rsidR="007732FF" w:rsidRPr="0053650A" w:rsidTr="00950B62">
              <w:trPr>
                <w:trHeight w:val="1359"/>
              </w:trPr>
              <w:tc>
                <w:tcPr>
                  <w:tcW w:w="1772" w:type="pct"/>
                  <w:vAlign w:val="center"/>
                </w:tcPr>
                <w:p w:rsidR="007732FF" w:rsidRPr="00950B62" w:rsidRDefault="007732FF" w:rsidP="00906A7F">
                  <w:pPr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Social Benefit</w:t>
                  </w:r>
                </w:p>
              </w:tc>
              <w:tc>
                <w:tcPr>
                  <w:tcW w:w="2421" w:type="pct"/>
                  <w:vAlign w:val="center"/>
                </w:tcPr>
                <w:p w:rsidR="007732FF" w:rsidRPr="00950B62" w:rsidRDefault="007732FF" w:rsidP="00A567BD">
                  <w:pPr>
                    <w:ind w:right="176"/>
                    <w:jc w:val="both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 xml:space="preserve">Ability to support and enhance the wider community </w:t>
                  </w:r>
                  <w:r w:rsidR="006D43EE">
                    <w:rPr>
                      <w:rFonts w:ascii="Century Gothic" w:hAnsi="Century Gothic"/>
                      <w:szCs w:val="18"/>
                    </w:rPr>
                    <w:t xml:space="preserve">through </w:t>
                  </w:r>
                  <w:r w:rsidRPr="00950B62">
                    <w:rPr>
                      <w:rFonts w:ascii="Century Gothic" w:hAnsi="Century Gothic"/>
                      <w:szCs w:val="18"/>
                    </w:rPr>
                    <w:t xml:space="preserve">educational and community liveability. </w:t>
                  </w:r>
                </w:p>
              </w:tc>
              <w:tc>
                <w:tcPr>
                  <w:tcW w:w="807" w:type="pct"/>
                  <w:vAlign w:val="center"/>
                </w:tcPr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szCs w:val="18"/>
                    </w:rPr>
                    <w:t>10%</w:t>
                  </w:r>
                </w:p>
              </w:tc>
            </w:tr>
            <w:tr w:rsidR="007732FF" w:rsidRPr="0053650A" w:rsidTr="00277BB9">
              <w:trPr>
                <w:trHeight w:val="826"/>
              </w:trPr>
              <w:tc>
                <w:tcPr>
                  <w:tcW w:w="4193" w:type="pct"/>
                  <w:gridSpan w:val="2"/>
                </w:tcPr>
                <w:p w:rsidR="00793F92" w:rsidRDefault="00793F92" w:rsidP="00906A7F">
                  <w:pPr>
                    <w:jc w:val="right"/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</w:p>
                <w:p w:rsidR="007732FF" w:rsidRPr="00950B62" w:rsidRDefault="007732FF" w:rsidP="00906A7F">
                  <w:pPr>
                    <w:jc w:val="right"/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Total</w:t>
                  </w:r>
                </w:p>
              </w:tc>
              <w:tc>
                <w:tcPr>
                  <w:tcW w:w="807" w:type="pct"/>
                </w:tcPr>
                <w:p w:rsidR="00793F92" w:rsidRDefault="00793F92" w:rsidP="00906A7F">
                  <w:pPr>
                    <w:jc w:val="center"/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</w:p>
                <w:p w:rsidR="007732FF" w:rsidRPr="00950B62" w:rsidRDefault="007732FF" w:rsidP="00906A7F">
                  <w:pPr>
                    <w:jc w:val="center"/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</w:pPr>
                  <w:r w:rsidRPr="00950B62">
                    <w:rPr>
                      <w:rFonts w:ascii="Century Gothic" w:hAnsi="Century Gothic"/>
                      <w:b/>
                      <w:color w:val="8064A2"/>
                      <w:szCs w:val="18"/>
                    </w:rPr>
                    <w:t>100%</w:t>
                  </w:r>
                </w:p>
              </w:tc>
            </w:tr>
          </w:tbl>
          <w:p w:rsidR="007732FF" w:rsidRDefault="007732FF" w:rsidP="00FD2121">
            <w:pPr>
              <w:rPr>
                <w:rFonts w:ascii="Century Gothic" w:hAnsi="Century Gothic"/>
                <w:b/>
                <w:color w:val="6958AF"/>
                <w:sz w:val="24"/>
                <w:szCs w:val="24"/>
              </w:rPr>
            </w:pPr>
          </w:p>
          <w:p w:rsidR="007732FF" w:rsidRPr="006268C8" w:rsidRDefault="007732FF" w:rsidP="00FD2121">
            <w:pPr>
              <w:rPr>
                <w:rFonts w:ascii="Century Gothic" w:hAnsi="Century Gothic"/>
                <w:color w:val="6958AF"/>
                <w:sz w:val="24"/>
                <w:szCs w:val="24"/>
              </w:rPr>
            </w:pPr>
          </w:p>
        </w:tc>
      </w:tr>
    </w:tbl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2D0BDF" w:rsidRDefault="005F3F4E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  <w:r w:rsidRPr="005F3F4E">
        <w:rPr>
          <w:rFonts w:ascii="Century Gothic" w:hAnsi="Century Gothic"/>
          <w:b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906B13" wp14:editId="16688348">
                <wp:simplePos x="0" y="0"/>
                <wp:positionH relativeFrom="margin">
                  <wp:posOffset>-112873</wp:posOffset>
                </wp:positionH>
                <wp:positionV relativeFrom="paragraph">
                  <wp:posOffset>83053</wp:posOffset>
                </wp:positionV>
                <wp:extent cx="6639849" cy="978667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9849" cy="97866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54DC" w:rsidRDefault="006A54DC" w:rsidP="006A54DC">
                            <w:pPr>
                              <w:spacing w:after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Privacy:</w:t>
                            </w:r>
                          </w:p>
                          <w:p w:rsidR="005F3F4E" w:rsidRPr="00EB7E9F" w:rsidRDefault="005F3F4E" w:rsidP="006A54DC">
                            <w:pPr>
                              <w:spacing w:after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EB7E9F">
                              <w:rPr>
                                <w:sz w:val="20"/>
                                <w:szCs w:val="20"/>
                              </w:rPr>
                              <w:t>Westernport Water uses this form to collect information, including personal information, from organisations</w:t>
                            </w:r>
                            <w:r w:rsidR="000C19C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B7E9F"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  <w:r w:rsidRPr="00EB7E9F">
                              <w:rPr>
                                <w:sz w:val="20"/>
                                <w:szCs w:val="20"/>
                              </w:rPr>
                              <w:t>nterested in the grant process. The Corporation will use this personal information only for the purpose for</w:t>
                            </w:r>
                            <w:r w:rsidR="000C19C0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B7E9F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Pr="00EB7E9F">
                              <w:rPr>
                                <w:sz w:val="20"/>
                                <w:szCs w:val="20"/>
                              </w:rPr>
                              <w:t xml:space="preserve">anaging the grant process. For further information please refer to Personal Information Collection Notice or </w:t>
                            </w:r>
                            <w:r w:rsidR="00EB7E9F"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r w:rsidRPr="00EB7E9F">
                              <w:rPr>
                                <w:sz w:val="20"/>
                                <w:szCs w:val="20"/>
                              </w:rPr>
                              <w:t>he Recycled Water Grant Program or Westernport Water’s Personal Privacy Charter.</w:t>
                            </w:r>
                          </w:p>
                          <w:p w:rsidR="005F3F4E" w:rsidRDefault="005F3F4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8.9pt;margin-top:6.55pt;width:522.8pt;height:77.0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" filled="f" stroked="f">
                <v:textbox>
                  <w:txbxContent>
                    <w:p w:rsidR="006A54DC" w:rsidRDefault="006A54DC" w:rsidP="006A54DC">
                      <w:pPr>
                        <w:spacing w:after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Privacy:</w:t>
                      </w:r>
                    </w:p>
                    <w:p w:rsidR="005F3F4E" w:rsidRPr="00EB7E9F" w:rsidRDefault="005F3F4E" w:rsidP="006A54DC">
                      <w:pPr>
                        <w:spacing w:after="0"/>
                        <w:jc w:val="both"/>
                        <w:rPr>
                          <w:sz w:val="20"/>
                          <w:szCs w:val="20"/>
                        </w:rPr>
                      </w:pPr>
                      <w:r w:rsidRPr="00EB7E9F">
                        <w:rPr>
                          <w:sz w:val="20"/>
                          <w:szCs w:val="20"/>
                        </w:rPr>
                        <w:t>Westernport Water uses this form to collect information, including personal information, from organisations</w:t>
                      </w:r>
                      <w:r w:rsidR="000C19C0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EB7E9F">
                        <w:rPr>
                          <w:sz w:val="20"/>
                          <w:szCs w:val="20"/>
                        </w:rPr>
                        <w:t>i</w:t>
                      </w:r>
                      <w:r w:rsidRPr="00EB7E9F">
                        <w:rPr>
                          <w:sz w:val="20"/>
                          <w:szCs w:val="20"/>
                        </w:rPr>
                        <w:t>nterested in the grant process. The Corporation will use this personal information only for the purpose for</w:t>
                      </w:r>
                      <w:r w:rsidR="000C19C0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EB7E9F">
                        <w:rPr>
                          <w:sz w:val="20"/>
                          <w:szCs w:val="20"/>
                        </w:rPr>
                        <w:t>m</w:t>
                      </w:r>
                      <w:r w:rsidRPr="00EB7E9F">
                        <w:rPr>
                          <w:sz w:val="20"/>
                          <w:szCs w:val="20"/>
                        </w:rPr>
                        <w:t xml:space="preserve">anaging the grant process. For further information please refer to Personal Information Collection Notice or </w:t>
                      </w:r>
                      <w:r w:rsidR="00EB7E9F">
                        <w:rPr>
                          <w:sz w:val="20"/>
                          <w:szCs w:val="20"/>
                        </w:rPr>
                        <w:t>t</w:t>
                      </w:r>
                      <w:r w:rsidRPr="00EB7E9F">
                        <w:rPr>
                          <w:sz w:val="20"/>
                          <w:szCs w:val="20"/>
                        </w:rPr>
                        <w:t>he Recycled Water Grant Program or Westernport Water’s Personal Privacy Charter.</w:t>
                      </w:r>
                    </w:p>
                    <w:p w:rsidR="005F3F4E" w:rsidRDefault="005F3F4E"/>
                  </w:txbxContent>
                </v:textbox>
                <w10:wrap anchorx="margin"/>
              </v:shape>
            </w:pict>
          </mc:Fallback>
        </mc:AlternateContent>
      </w:r>
    </w:p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2D0BDF" w:rsidRDefault="002D0BDF" w:rsidP="006B224F">
      <w:pPr>
        <w:spacing w:before="120" w:after="120" w:line="240" w:lineRule="auto"/>
        <w:rPr>
          <w:rFonts w:ascii="Century Gothic" w:hAnsi="Century Gothic"/>
          <w:b/>
          <w:i/>
          <w:color w:val="76923C" w:themeColor="accent3" w:themeShade="BF"/>
          <w:sz w:val="10"/>
        </w:rPr>
      </w:pPr>
    </w:p>
    <w:p w:rsidR="00556E11" w:rsidRPr="00556E11" w:rsidRDefault="0008235C" w:rsidP="002D0BDF">
      <w:pPr>
        <w:spacing w:before="120" w:after="0" w:line="240" w:lineRule="auto"/>
        <w:ind w:right="-283"/>
        <w:jc w:val="right"/>
        <w:rPr>
          <w:rFonts w:ascii="Century Gothic" w:hAnsi="Century Gothic"/>
          <w:b/>
          <w:i/>
          <w:color w:val="76923C" w:themeColor="accent3" w:themeShade="BF"/>
          <w:sz w:val="10"/>
        </w:rPr>
      </w:pPr>
      <w:r>
        <w:rPr>
          <w:rFonts w:ascii="Century Gothic" w:hAnsi="Century Gothic"/>
          <w:b/>
          <w:i/>
          <w:noProof/>
          <w:color w:val="76923C" w:themeColor="accent3" w:themeShade="BF"/>
          <w:sz w:val="10"/>
          <w:lang w:eastAsia="en-AU"/>
        </w:rPr>
        <w:drawing>
          <wp:anchor distT="0" distB="0" distL="114300" distR="114300" simplePos="0" relativeHeight="251664384" behindDoc="1" locked="0" layoutInCell="1" allowOverlap="1" wp14:anchorId="12578890" wp14:editId="431EBE79">
            <wp:simplePos x="0" y="0"/>
            <wp:positionH relativeFrom="column">
              <wp:posOffset>5370830</wp:posOffset>
            </wp:positionH>
            <wp:positionV relativeFrom="paragraph">
              <wp:posOffset>9912350</wp:posOffset>
            </wp:positionV>
            <wp:extent cx="1801495" cy="518795"/>
            <wp:effectExtent l="0" t="0" r="8255" b="0"/>
            <wp:wrapNone/>
            <wp:docPr id="7" name="Picture 7" descr="\\Client\P$\Staff\Artwork folder\CLASS A\Recycled Water Gant - 2016\Westernport Water_colour_inline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\Client\P$\Staff\Artwork folder\CLASS A\Recycled Water Gant - 2016\Westernport Water_colour_inlineT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b/>
          <w:i/>
          <w:noProof/>
          <w:color w:val="76923C" w:themeColor="accent3" w:themeShade="BF"/>
          <w:sz w:val="10"/>
          <w:lang w:eastAsia="en-AU"/>
        </w:rPr>
        <w:drawing>
          <wp:anchor distT="0" distB="0" distL="114300" distR="114300" simplePos="0" relativeHeight="251663360" behindDoc="1" locked="0" layoutInCell="1" allowOverlap="1" wp14:anchorId="0D7E10B6" wp14:editId="3853C70C">
            <wp:simplePos x="0" y="0"/>
            <wp:positionH relativeFrom="column">
              <wp:posOffset>5356860</wp:posOffset>
            </wp:positionH>
            <wp:positionV relativeFrom="paragraph">
              <wp:posOffset>9890125</wp:posOffset>
            </wp:positionV>
            <wp:extent cx="1801495" cy="518795"/>
            <wp:effectExtent l="0" t="0" r="8255" b="0"/>
            <wp:wrapNone/>
            <wp:docPr id="6" name="Picture 6" descr="\\Client\P$\Staff\Artwork folder\CLASS A\Recycled Water Gant - 2016\Westernport Water_colour_inline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Client\P$\Staff\Artwork folder\CLASS A\Recycled Water Gant - 2016\Westernport Water_colour_inlineT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b/>
          <w:i/>
          <w:noProof/>
          <w:color w:val="76923C" w:themeColor="accent3" w:themeShade="BF"/>
          <w:sz w:val="10"/>
          <w:lang w:eastAsia="en-AU"/>
        </w:rPr>
        <w:drawing>
          <wp:anchor distT="0" distB="0" distL="114300" distR="114300" simplePos="0" relativeHeight="251662336" behindDoc="1" locked="0" layoutInCell="1" allowOverlap="1" wp14:anchorId="0107E24B" wp14:editId="2680FCF0">
            <wp:simplePos x="0" y="0"/>
            <wp:positionH relativeFrom="column">
              <wp:posOffset>5356860</wp:posOffset>
            </wp:positionH>
            <wp:positionV relativeFrom="paragraph">
              <wp:posOffset>9890125</wp:posOffset>
            </wp:positionV>
            <wp:extent cx="1801495" cy="518795"/>
            <wp:effectExtent l="0" t="0" r="8255" b="0"/>
            <wp:wrapNone/>
            <wp:docPr id="5" name="Picture 5" descr="\\Client\P$\Staff\Artwork folder\CLASS A\Recycled Water Gant - 2016\Westernport Water_colour_inline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Client\P$\Staff\Artwork folder\CLASS A\Recycled Water Gant - 2016\Westernport Water_colour_inlineT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b/>
          <w:i/>
          <w:noProof/>
          <w:color w:val="76923C" w:themeColor="accent3" w:themeShade="BF"/>
          <w:sz w:val="10"/>
          <w:lang w:eastAsia="en-AU"/>
        </w:rPr>
        <w:drawing>
          <wp:anchor distT="0" distB="0" distL="114300" distR="114300" simplePos="0" relativeHeight="251661312" behindDoc="1" locked="0" layoutInCell="1" allowOverlap="1" wp14:anchorId="3D7444AD" wp14:editId="307B7CC0">
            <wp:simplePos x="0" y="0"/>
            <wp:positionH relativeFrom="column">
              <wp:posOffset>5356860</wp:posOffset>
            </wp:positionH>
            <wp:positionV relativeFrom="paragraph">
              <wp:posOffset>9890125</wp:posOffset>
            </wp:positionV>
            <wp:extent cx="1801495" cy="518795"/>
            <wp:effectExtent l="0" t="0" r="8255" b="0"/>
            <wp:wrapNone/>
            <wp:docPr id="4" name="Picture 4" descr="\\Client\P$\Staff\Artwork folder\CLASS A\Recycled Water Gant - 2016\Westernport Water_colour_inlineT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Client\P$\Staff\Artwork folder\CLASS A\Recycled Water Gant - 2016\Westernport Water_colour_inlineT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51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56E11" w:rsidRPr="00556E11" w:rsidSect="00500CC2">
      <w:headerReference w:type="default" r:id="rId11"/>
      <w:footerReference w:type="default" r:id="rId12"/>
      <w:pgSz w:w="11906" w:h="16838"/>
      <w:pgMar w:top="709" w:right="566" w:bottom="284" w:left="851" w:header="11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AA4" w:rsidRDefault="00643AA4" w:rsidP="00643AA4">
      <w:pPr>
        <w:spacing w:after="0" w:line="240" w:lineRule="auto"/>
      </w:pPr>
      <w:r>
        <w:separator/>
      </w:r>
    </w:p>
  </w:endnote>
  <w:endnote w:type="continuationSeparator" w:id="0">
    <w:p w:rsidR="00643AA4" w:rsidRDefault="00643AA4" w:rsidP="00643A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2F53" w:rsidRPr="00FA48CF" w:rsidRDefault="001E2F53" w:rsidP="00341AF7">
    <w:pPr>
      <w:pStyle w:val="Footer"/>
      <w:ind w:left="-142"/>
      <w:rPr>
        <w:rFonts w:ascii="Century Gothic" w:hAnsi="Century Gothic"/>
        <w:sz w:val="20"/>
      </w:rPr>
    </w:pPr>
    <w:r w:rsidRPr="00FA48CF">
      <w:rPr>
        <w:rFonts w:ascii="Century Gothic" w:hAnsi="Century Gothic"/>
        <w:sz w:val="20"/>
      </w:rPr>
      <w:t xml:space="preserve">Page </w:t>
    </w:r>
    <w:r w:rsidRPr="00FA48CF">
      <w:rPr>
        <w:rFonts w:ascii="Century Gothic" w:hAnsi="Century Gothic"/>
        <w:sz w:val="20"/>
      </w:rPr>
      <w:fldChar w:fldCharType="begin"/>
    </w:r>
    <w:r w:rsidRPr="00FA48CF">
      <w:rPr>
        <w:rFonts w:ascii="Century Gothic" w:hAnsi="Century Gothic"/>
        <w:sz w:val="20"/>
      </w:rPr>
      <w:instrText xml:space="preserve"> PAGE  \* Arabic  \* MERGEFORMAT </w:instrText>
    </w:r>
    <w:r w:rsidRPr="00FA48CF">
      <w:rPr>
        <w:rFonts w:ascii="Century Gothic" w:hAnsi="Century Gothic"/>
        <w:sz w:val="20"/>
      </w:rPr>
      <w:fldChar w:fldCharType="separate"/>
    </w:r>
    <w:r w:rsidR="00ED0D93">
      <w:rPr>
        <w:rFonts w:ascii="Century Gothic" w:hAnsi="Century Gothic"/>
        <w:noProof/>
        <w:sz w:val="20"/>
      </w:rPr>
      <w:t>2</w:t>
    </w:r>
    <w:r w:rsidRPr="00FA48CF">
      <w:rPr>
        <w:rFonts w:ascii="Century Gothic" w:hAnsi="Century Gothic"/>
        <w:sz w:val="20"/>
      </w:rPr>
      <w:fldChar w:fldCharType="end"/>
    </w:r>
    <w:r w:rsidRPr="00FA48CF">
      <w:rPr>
        <w:rFonts w:ascii="Century Gothic" w:hAnsi="Century Gothic"/>
        <w:sz w:val="20"/>
      </w:rPr>
      <w:t xml:space="preserve"> of </w:t>
    </w:r>
    <w:r w:rsidRPr="00FA48CF">
      <w:rPr>
        <w:rFonts w:ascii="Century Gothic" w:hAnsi="Century Gothic"/>
        <w:sz w:val="20"/>
      </w:rPr>
      <w:fldChar w:fldCharType="begin"/>
    </w:r>
    <w:r w:rsidRPr="00FA48CF">
      <w:rPr>
        <w:rFonts w:ascii="Century Gothic" w:hAnsi="Century Gothic"/>
        <w:sz w:val="20"/>
      </w:rPr>
      <w:instrText xml:space="preserve"> NUMPAGES  \* Arabic  \* MERGEFORMAT </w:instrText>
    </w:r>
    <w:r w:rsidRPr="00FA48CF">
      <w:rPr>
        <w:rFonts w:ascii="Century Gothic" w:hAnsi="Century Gothic"/>
        <w:sz w:val="20"/>
      </w:rPr>
      <w:fldChar w:fldCharType="separate"/>
    </w:r>
    <w:r w:rsidR="00ED0D93">
      <w:rPr>
        <w:rFonts w:ascii="Century Gothic" w:hAnsi="Century Gothic"/>
        <w:noProof/>
        <w:sz w:val="20"/>
      </w:rPr>
      <w:t>3</w:t>
    </w:r>
    <w:r w:rsidRPr="00FA48CF">
      <w:rPr>
        <w:rFonts w:ascii="Century Gothic" w:hAnsi="Century Gothic"/>
        <w:sz w:val="20"/>
      </w:rPr>
      <w:fldChar w:fldCharType="end"/>
    </w:r>
  </w:p>
  <w:p w:rsidR="00D5270D" w:rsidRPr="00180BD4" w:rsidRDefault="00341AF7" w:rsidP="00341AF7">
    <w:pPr>
      <w:pStyle w:val="Footer"/>
      <w:ind w:left="-142"/>
      <w:rPr>
        <w:rFonts w:ascii="Century Gothic" w:hAnsi="Century Gothic"/>
        <w:color w:val="A6A6A6" w:themeColor="background1" w:themeShade="A6"/>
        <w:sz w:val="16"/>
      </w:rPr>
    </w:pPr>
    <w:r w:rsidRPr="00180BD4">
      <w:rPr>
        <w:rFonts w:ascii="Century Gothic" w:hAnsi="Century Gothic"/>
        <w:color w:val="A6A6A6" w:themeColor="background1" w:themeShade="A6"/>
        <w:sz w:val="16"/>
      </w:rPr>
      <w:t>INT16-02139</w:t>
    </w:r>
  </w:p>
  <w:p w:rsidR="00E11D10" w:rsidRDefault="00D5270D" w:rsidP="00D5270D">
    <w:pPr>
      <w:pStyle w:val="Footer"/>
      <w:jc w:val="right"/>
    </w:pPr>
    <w:r>
      <w:rPr>
        <w:rFonts w:ascii="Century Gothic" w:hAnsi="Century Gothic"/>
        <w:b/>
        <w:i/>
        <w:noProof/>
        <w:color w:val="76923C" w:themeColor="accent3" w:themeShade="BF"/>
        <w:sz w:val="10"/>
        <w:lang w:eastAsia="en-AU"/>
      </w:rPr>
      <w:drawing>
        <wp:inline distT="0" distB="0" distL="0" distR="0" wp14:anchorId="4E68B30F" wp14:editId="21AA27A2">
          <wp:extent cx="1809750" cy="523875"/>
          <wp:effectExtent l="0" t="0" r="0" b="9525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9750" cy="523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AA4" w:rsidRDefault="00643AA4" w:rsidP="00643AA4">
      <w:pPr>
        <w:spacing w:after="0" w:line="240" w:lineRule="auto"/>
      </w:pPr>
      <w:r>
        <w:separator/>
      </w:r>
    </w:p>
  </w:footnote>
  <w:footnote w:type="continuationSeparator" w:id="0">
    <w:p w:rsidR="00643AA4" w:rsidRDefault="00643AA4" w:rsidP="00643A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016" w:rsidRDefault="00A32016" w:rsidP="00C45531">
    <w:pPr>
      <w:pStyle w:val="Header"/>
      <w:spacing w:before="120"/>
      <w:ind w:left="-540"/>
    </w:pPr>
    <w:r>
      <w:rPr>
        <w:noProof/>
        <w:lang w:eastAsia="en-AU"/>
      </w:rPr>
      <w:drawing>
        <wp:inline distT="0" distB="0" distL="0" distR="0" wp14:anchorId="26D05963" wp14:editId="2201E782">
          <wp:extent cx="7192800" cy="1027744"/>
          <wp:effectExtent l="0" t="0" r="0" b="127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 - left darker purpl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7192800" cy="10277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25353"/>
    <w:multiLevelType w:val="hybridMultilevel"/>
    <w:tmpl w:val="98904878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51D6C"/>
    <w:multiLevelType w:val="hybridMultilevel"/>
    <w:tmpl w:val="E4948A16"/>
    <w:lvl w:ilvl="0" w:tplc="5A6AF6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7030A0"/>
        <w:u w:color="7030A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4E72E8"/>
    <w:multiLevelType w:val="hybridMultilevel"/>
    <w:tmpl w:val="17D230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D20B49"/>
    <w:multiLevelType w:val="hybridMultilevel"/>
    <w:tmpl w:val="321471BA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023656"/>
    <w:multiLevelType w:val="hybridMultilevel"/>
    <w:tmpl w:val="97C25D40"/>
    <w:lvl w:ilvl="0" w:tplc="B3A8A8D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7030A0"/>
        <w:sz w:val="24"/>
        <w:u w:color="7030A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5D50AF"/>
    <w:multiLevelType w:val="hybridMultilevel"/>
    <w:tmpl w:val="39444780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13EBD"/>
    <w:multiLevelType w:val="hybridMultilevel"/>
    <w:tmpl w:val="10981B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C02ACC"/>
    <w:multiLevelType w:val="hybridMultilevel"/>
    <w:tmpl w:val="015A1F4E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F94872"/>
    <w:multiLevelType w:val="hybridMultilevel"/>
    <w:tmpl w:val="03180CB0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8D478A"/>
    <w:multiLevelType w:val="hybridMultilevel"/>
    <w:tmpl w:val="621C37C6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AF4909"/>
    <w:multiLevelType w:val="hybridMultilevel"/>
    <w:tmpl w:val="37F05D74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CA36A7"/>
    <w:multiLevelType w:val="hybridMultilevel"/>
    <w:tmpl w:val="E2C67DD4"/>
    <w:lvl w:ilvl="0" w:tplc="5A6AF6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7030A0"/>
        <w:u w:color="7030A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4A4FF7"/>
    <w:multiLevelType w:val="hybridMultilevel"/>
    <w:tmpl w:val="0A501A1A"/>
    <w:lvl w:ilvl="0" w:tplc="B3A8A8D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7030A0"/>
        <w:sz w:val="24"/>
        <w:u w:color="7030A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FB5491"/>
    <w:multiLevelType w:val="hybridMultilevel"/>
    <w:tmpl w:val="EBD86F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E22ACF"/>
    <w:multiLevelType w:val="hybridMultilevel"/>
    <w:tmpl w:val="F77E415C"/>
    <w:lvl w:ilvl="0" w:tplc="DEA4F1B4">
      <w:start w:val="1"/>
      <w:numFmt w:val="bullet"/>
      <w:lvlText w:val=""/>
      <w:lvlJc w:val="left"/>
      <w:pPr>
        <w:ind w:left="720" w:hanging="360"/>
      </w:pPr>
      <w:rPr>
        <w:rFonts w:ascii="Wingdings" w:hAnsi="Wingdings" w:hint="default"/>
        <w:color w:val="8064A2" w:themeColor="accent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B825B7"/>
    <w:multiLevelType w:val="hybridMultilevel"/>
    <w:tmpl w:val="01487242"/>
    <w:lvl w:ilvl="0" w:tplc="B3A8A8D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7030A0"/>
        <w:sz w:val="24"/>
        <w:u w:color="7030A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951645"/>
    <w:multiLevelType w:val="hybridMultilevel"/>
    <w:tmpl w:val="1F92A77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AF5E64"/>
    <w:multiLevelType w:val="hybridMultilevel"/>
    <w:tmpl w:val="DE5276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3"/>
  </w:num>
  <w:num w:numId="4">
    <w:abstractNumId w:val="0"/>
  </w:num>
  <w:num w:numId="5">
    <w:abstractNumId w:val="9"/>
  </w:num>
  <w:num w:numId="6">
    <w:abstractNumId w:val="17"/>
  </w:num>
  <w:num w:numId="7">
    <w:abstractNumId w:val="8"/>
  </w:num>
  <w:num w:numId="8">
    <w:abstractNumId w:val="5"/>
  </w:num>
  <w:num w:numId="9">
    <w:abstractNumId w:val="10"/>
  </w:num>
  <w:num w:numId="10">
    <w:abstractNumId w:val="14"/>
  </w:num>
  <w:num w:numId="11">
    <w:abstractNumId w:val="7"/>
  </w:num>
  <w:num w:numId="12">
    <w:abstractNumId w:val="2"/>
  </w:num>
  <w:num w:numId="13">
    <w:abstractNumId w:val="6"/>
  </w:num>
  <w:num w:numId="14">
    <w:abstractNumId w:val="11"/>
  </w:num>
  <w:num w:numId="15">
    <w:abstractNumId w:val="1"/>
  </w:num>
  <w:num w:numId="16">
    <w:abstractNumId w:val="15"/>
  </w:num>
  <w:num w:numId="17">
    <w:abstractNumId w:val="4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AA4"/>
    <w:rsid w:val="000009A0"/>
    <w:rsid w:val="000104E4"/>
    <w:rsid w:val="0001513C"/>
    <w:rsid w:val="00025236"/>
    <w:rsid w:val="00026FFF"/>
    <w:rsid w:val="00030DDC"/>
    <w:rsid w:val="00043CEC"/>
    <w:rsid w:val="00054DD0"/>
    <w:rsid w:val="0005681A"/>
    <w:rsid w:val="00057B65"/>
    <w:rsid w:val="000627FE"/>
    <w:rsid w:val="000632A1"/>
    <w:rsid w:val="00063957"/>
    <w:rsid w:val="00071FB0"/>
    <w:rsid w:val="000821AB"/>
    <w:rsid w:val="0008235C"/>
    <w:rsid w:val="00082832"/>
    <w:rsid w:val="00086A2D"/>
    <w:rsid w:val="00091911"/>
    <w:rsid w:val="000A22FB"/>
    <w:rsid w:val="000B0328"/>
    <w:rsid w:val="000B09F6"/>
    <w:rsid w:val="000B4539"/>
    <w:rsid w:val="000C19C0"/>
    <w:rsid w:val="000C37C2"/>
    <w:rsid w:val="000C5CCF"/>
    <w:rsid w:val="000C6120"/>
    <w:rsid w:val="000D32E4"/>
    <w:rsid w:val="000D5EEC"/>
    <w:rsid w:val="000E77C5"/>
    <w:rsid w:val="001053C2"/>
    <w:rsid w:val="0011361F"/>
    <w:rsid w:val="0012397B"/>
    <w:rsid w:val="001348BA"/>
    <w:rsid w:val="00134F90"/>
    <w:rsid w:val="00145A1D"/>
    <w:rsid w:val="0017453F"/>
    <w:rsid w:val="00180BD4"/>
    <w:rsid w:val="00182DDC"/>
    <w:rsid w:val="001859BA"/>
    <w:rsid w:val="001C0BF2"/>
    <w:rsid w:val="001C43D7"/>
    <w:rsid w:val="001D5D15"/>
    <w:rsid w:val="001D6BAF"/>
    <w:rsid w:val="001E2F53"/>
    <w:rsid w:val="001E6CA8"/>
    <w:rsid w:val="001F4BBA"/>
    <w:rsid w:val="00220561"/>
    <w:rsid w:val="00225DF2"/>
    <w:rsid w:val="00231918"/>
    <w:rsid w:val="00247CB8"/>
    <w:rsid w:val="0026073C"/>
    <w:rsid w:val="0027679A"/>
    <w:rsid w:val="00277BB9"/>
    <w:rsid w:val="00294120"/>
    <w:rsid w:val="002978EE"/>
    <w:rsid w:val="002A0875"/>
    <w:rsid w:val="002B02BE"/>
    <w:rsid w:val="002B578F"/>
    <w:rsid w:val="002D0BDF"/>
    <w:rsid w:val="002D336E"/>
    <w:rsid w:val="002D4967"/>
    <w:rsid w:val="002E5B00"/>
    <w:rsid w:val="002E6A74"/>
    <w:rsid w:val="002F366C"/>
    <w:rsid w:val="003051D6"/>
    <w:rsid w:val="003174B6"/>
    <w:rsid w:val="003211DF"/>
    <w:rsid w:val="003213F5"/>
    <w:rsid w:val="00327283"/>
    <w:rsid w:val="00332D0E"/>
    <w:rsid w:val="0033696D"/>
    <w:rsid w:val="00341AF7"/>
    <w:rsid w:val="00360196"/>
    <w:rsid w:val="00362D63"/>
    <w:rsid w:val="00373AEF"/>
    <w:rsid w:val="00374242"/>
    <w:rsid w:val="003854DD"/>
    <w:rsid w:val="0039603D"/>
    <w:rsid w:val="003A6686"/>
    <w:rsid w:val="003A6D0C"/>
    <w:rsid w:val="003B24B2"/>
    <w:rsid w:val="003C0973"/>
    <w:rsid w:val="003C19B3"/>
    <w:rsid w:val="003D228F"/>
    <w:rsid w:val="003D4BB8"/>
    <w:rsid w:val="003E5C7C"/>
    <w:rsid w:val="003E7696"/>
    <w:rsid w:val="004014CE"/>
    <w:rsid w:val="00410E85"/>
    <w:rsid w:val="00412A13"/>
    <w:rsid w:val="004160D3"/>
    <w:rsid w:val="0041638D"/>
    <w:rsid w:val="004206E3"/>
    <w:rsid w:val="00437338"/>
    <w:rsid w:val="004425B6"/>
    <w:rsid w:val="004449E0"/>
    <w:rsid w:val="004472BC"/>
    <w:rsid w:val="0045290A"/>
    <w:rsid w:val="00457F22"/>
    <w:rsid w:val="00465D88"/>
    <w:rsid w:val="004704D8"/>
    <w:rsid w:val="00477BF3"/>
    <w:rsid w:val="00482545"/>
    <w:rsid w:val="00491B18"/>
    <w:rsid w:val="004B6D19"/>
    <w:rsid w:val="004C2751"/>
    <w:rsid w:val="004D3FFF"/>
    <w:rsid w:val="004D7FD5"/>
    <w:rsid w:val="004F4216"/>
    <w:rsid w:val="00500CC2"/>
    <w:rsid w:val="00522BC1"/>
    <w:rsid w:val="0052348D"/>
    <w:rsid w:val="00532E8C"/>
    <w:rsid w:val="0054207E"/>
    <w:rsid w:val="00543A29"/>
    <w:rsid w:val="00551915"/>
    <w:rsid w:val="00552036"/>
    <w:rsid w:val="00556E11"/>
    <w:rsid w:val="0056692F"/>
    <w:rsid w:val="005701ED"/>
    <w:rsid w:val="00571CF2"/>
    <w:rsid w:val="00580BEB"/>
    <w:rsid w:val="005C3C41"/>
    <w:rsid w:val="005C44F8"/>
    <w:rsid w:val="005C76FA"/>
    <w:rsid w:val="005F2804"/>
    <w:rsid w:val="005F3C29"/>
    <w:rsid w:val="005F3F4E"/>
    <w:rsid w:val="00602A02"/>
    <w:rsid w:val="00617F18"/>
    <w:rsid w:val="006268C8"/>
    <w:rsid w:val="00633A8E"/>
    <w:rsid w:val="00643AA4"/>
    <w:rsid w:val="0065397C"/>
    <w:rsid w:val="006625BF"/>
    <w:rsid w:val="00672422"/>
    <w:rsid w:val="00672B24"/>
    <w:rsid w:val="006770ED"/>
    <w:rsid w:val="006775F8"/>
    <w:rsid w:val="006874E6"/>
    <w:rsid w:val="0069781F"/>
    <w:rsid w:val="006A51F5"/>
    <w:rsid w:val="006A54DC"/>
    <w:rsid w:val="006B224F"/>
    <w:rsid w:val="006B7D0D"/>
    <w:rsid w:val="006C0BB4"/>
    <w:rsid w:val="006C0C14"/>
    <w:rsid w:val="006C466E"/>
    <w:rsid w:val="006C6A07"/>
    <w:rsid w:val="006D200F"/>
    <w:rsid w:val="006D43EE"/>
    <w:rsid w:val="006E2151"/>
    <w:rsid w:val="006E5535"/>
    <w:rsid w:val="006E673E"/>
    <w:rsid w:val="006F1D6A"/>
    <w:rsid w:val="006F381E"/>
    <w:rsid w:val="00714659"/>
    <w:rsid w:val="007241D8"/>
    <w:rsid w:val="00752DCB"/>
    <w:rsid w:val="0075368E"/>
    <w:rsid w:val="00764B3A"/>
    <w:rsid w:val="00766C37"/>
    <w:rsid w:val="007732FF"/>
    <w:rsid w:val="00774019"/>
    <w:rsid w:val="00785C7C"/>
    <w:rsid w:val="00793F92"/>
    <w:rsid w:val="007A17DA"/>
    <w:rsid w:val="007D5A52"/>
    <w:rsid w:val="007E7E6E"/>
    <w:rsid w:val="007F2386"/>
    <w:rsid w:val="007F36F5"/>
    <w:rsid w:val="00801E7D"/>
    <w:rsid w:val="0080570D"/>
    <w:rsid w:val="00810595"/>
    <w:rsid w:val="00815313"/>
    <w:rsid w:val="0081675B"/>
    <w:rsid w:val="0082747B"/>
    <w:rsid w:val="008310F1"/>
    <w:rsid w:val="00832A9A"/>
    <w:rsid w:val="008354A9"/>
    <w:rsid w:val="0083727F"/>
    <w:rsid w:val="00843EB8"/>
    <w:rsid w:val="00847893"/>
    <w:rsid w:val="008717B6"/>
    <w:rsid w:val="00873B93"/>
    <w:rsid w:val="0087726C"/>
    <w:rsid w:val="00894C69"/>
    <w:rsid w:val="00897BB9"/>
    <w:rsid w:val="008A054C"/>
    <w:rsid w:val="008A560D"/>
    <w:rsid w:val="008C413D"/>
    <w:rsid w:val="008D2A96"/>
    <w:rsid w:val="008D3EFD"/>
    <w:rsid w:val="008D555A"/>
    <w:rsid w:val="008D6EF8"/>
    <w:rsid w:val="008F3FC2"/>
    <w:rsid w:val="008F75E4"/>
    <w:rsid w:val="00906CFC"/>
    <w:rsid w:val="00914901"/>
    <w:rsid w:val="009310B7"/>
    <w:rsid w:val="00933E0D"/>
    <w:rsid w:val="00937936"/>
    <w:rsid w:val="00941137"/>
    <w:rsid w:val="0095057A"/>
    <w:rsid w:val="00950B62"/>
    <w:rsid w:val="009537D7"/>
    <w:rsid w:val="009555D7"/>
    <w:rsid w:val="00964780"/>
    <w:rsid w:val="00975EA4"/>
    <w:rsid w:val="00977C28"/>
    <w:rsid w:val="0098456F"/>
    <w:rsid w:val="009912CB"/>
    <w:rsid w:val="00995D2F"/>
    <w:rsid w:val="009A509F"/>
    <w:rsid w:val="009B7C58"/>
    <w:rsid w:val="009C01C0"/>
    <w:rsid w:val="009D154E"/>
    <w:rsid w:val="009E1B47"/>
    <w:rsid w:val="009E296C"/>
    <w:rsid w:val="009E4373"/>
    <w:rsid w:val="009E59B7"/>
    <w:rsid w:val="009E75A8"/>
    <w:rsid w:val="009F0089"/>
    <w:rsid w:val="009F36FB"/>
    <w:rsid w:val="009F6BC2"/>
    <w:rsid w:val="00A00848"/>
    <w:rsid w:val="00A0747D"/>
    <w:rsid w:val="00A15475"/>
    <w:rsid w:val="00A16EFA"/>
    <w:rsid w:val="00A21205"/>
    <w:rsid w:val="00A30B56"/>
    <w:rsid w:val="00A32016"/>
    <w:rsid w:val="00A37D96"/>
    <w:rsid w:val="00A44F65"/>
    <w:rsid w:val="00A50CBD"/>
    <w:rsid w:val="00A5340C"/>
    <w:rsid w:val="00A53C08"/>
    <w:rsid w:val="00A567BD"/>
    <w:rsid w:val="00A64669"/>
    <w:rsid w:val="00A768B2"/>
    <w:rsid w:val="00A87F36"/>
    <w:rsid w:val="00A93B44"/>
    <w:rsid w:val="00AA0244"/>
    <w:rsid w:val="00AA504A"/>
    <w:rsid w:val="00AB5755"/>
    <w:rsid w:val="00AC0A17"/>
    <w:rsid w:val="00AC1DDF"/>
    <w:rsid w:val="00AD4442"/>
    <w:rsid w:val="00B01457"/>
    <w:rsid w:val="00B03DE1"/>
    <w:rsid w:val="00B169BC"/>
    <w:rsid w:val="00B23D4C"/>
    <w:rsid w:val="00B26D13"/>
    <w:rsid w:val="00B32802"/>
    <w:rsid w:val="00B46952"/>
    <w:rsid w:val="00B46F3B"/>
    <w:rsid w:val="00B61E86"/>
    <w:rsid w:val="00B7175C"/>
    <w:rsid w:val="00B7345F"/>
    <w:rsid w:val="00B80ED7"/>
    <w:rsid w:val="00B935BC"/>
    <w:rsid w:val="00BA7344"/>
    <w:rsid w:val="00BB13C8"/>
    <w:rsid w:val="00BB58E2"/>
    <w:rsid w:val="00BB7933"/>
    <w:rsid w:val="00BC73A4"/>
    <w:rsid w:val="00BE2B4A"/>
    <w:rsid w:val="00BF2998"/>
    <w:rsid w:val="00BF4A55"/>
    <w:rsid w:val="00BF7241"/>
    <w:rsid w:val="00C02BFC"/>
    <w:rsid w:val="00C27B3E"/>
    <w:rsid w:val="00C34BA1"/>
    <w:rsid w:val="00C43842"/>
    <w:rsid w:val="00C45531"/>
    <w:rsid w:val="00C46689"/>
    <w:rsid w:val="00C573FF"/>
    <w:rsid w:val="00C64750"/>
    <w:rsid w:val="00C66826"/>
    <w:rsid w:val="00C66FAD"/>
    <w:rsid w:val="00C67491"/>
    <w:rsid w:val="00C7558D"/>
    <w:rsid w:val="00C80674"/>
    <w:rsid w:val="00CA457B"/>
    <w:rsid w:val="00CA659E"/>
    <w:rsid w:val="00CC5249"/>
    <w:rsid w:val="00CF3D32"/>
    <w:rsid w:val="00CF4EF8"/>
    <w:rsid w:val="00CF50F5"/>
    <w:rsid w:val="00D04A33"/>
    <w:rsid w:val="00D05E64"/>
    <w:rsid w:val="00D05E8F"/>
    <w:rsid w:val="00D14D7C"/>
    <w:rsid w:val="00D160DC"/>
    <w:rsid w:val="00D20DAC"/>
    <w:rsid w:val="00D32D6B"/>
    <w:rsid w:val="00D33F19"/>
    <w:rsid w:val="00D479EA"/>
    <w:rsid w:val="00D5270D"/>
    <w:rsid w:val="00D5382C"/>
    <w:rsid w:val="00D609DD"/>
    <w:rsid w:val="00D71319"/>
    <w:rsid w:val="00D73FC1"/>
    <w:rsid w:val="00D77969"/>
    <w:rsid w:val="00D92C17"/>
    <w:rsid w:val="00DA1DF6"/>
    <w:rsid w:val="00DA42EC"/>
    <w:rsid w:val="00DB1A52"/>
    <w:rsid w:val="00DB1CE4"/>
    <w:rsid w:val="00DB34A1"/>
    <w:rsid w:val="00DD063D"/>
    <w:rsid w:val="00DD59E8"/>
    <w:rsid w:val="00DD67C3"/>
    <w:rsid w:val="00DE4A99"/>
    <w:rsid w:val="00DE74CF"/>
    <w:rsid w:val="00DF2A42"/>
    <w:rsid w:val="00E0438C"/>
    <w:rsid w:val="00E06793"/>
    <w:rsid w:val="00E0771E"/>
    <w:rsid w:val="00E11AEC"/>
    <w:rsid w:val="00E11D10"/>
    <w:rsid w:val="00E44D71"/>
    <w:rsid w:val="00E5328F"/>
    <w:rsid w:val="00E53411"/>
    <w:rsid w:val="00E84466"/>
    <w:rsid w:val="00E93080"/>
    <w:rsid w:val="00EA4EBE"/>
    <w:rsid w:val="00EB1828"/>
    <w:rsid w:val="00EB206E"/>
    <w:rsid w:val="00EB4935"/>
    <w:rsid w:val="00EB7E9F"/>
    <w:rsid w:val="00ED0D93"/>
    <w:rsid w:val="00ED6423"/>
    <w:rsid w:val="00EE3AA7"/>
    <w:rsid w:val="00EE3BBB"/>
    <w:rsid w:val="00EE456E"/>
    <w:rsid w:val="00EF4246"/>
    <w:rsid w:val="00EF582A"/>
    <w:rsid w:val="00EF7BED"/>
    <w:rsid w:val="00F02838"/>
    <w:rsid w:val="00F13F8A"/>
    <w:rsid w:val="00F2385B"/>
    <w:rsid w:val="00F3731F"/>
    <w:rsid w:val="00F4675F"/>
    <w:rsid w:val="00F555C8"/>
    <w:rsid w:val="00F60C1A"/>
    <w:rsid w:val="00F642B9"/>
    <w:rsid w:val="00F77801"/>
    <w:rsid w:val="00F831DB"/>
    <w:rsid w:val="00FA08C6"/>
    <w:rsid w:val="00FA3FEC"/>
    <w:rsid w:val="00FA48CF"/>
    <w:rsid w:val="00FB08A9"/>
    <w:rsid w:val="00FC5D8E"/>
    <w:rsid w:val="00FD2121"/>
    <w:rsid w:val="00FF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AA4"/>
  </w:style>
  <w:style w:type="paragraph" w:styleId="Footer">
    <w:name w:val="footer"/>
    <w:basedOn w:val="Normal"/>
    <w:link w:val="FooterChar"/>
    <w:uiPriority w:val="99"/>
    <w:unhideWhenUsed/>
    <w:rsid w:val="0064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AA4"/>
  </w:style>
  <w:style w:type="paragraph" w:styleId="BalloonText">
    <w:name w:val="Balloon Text"/>
    <w:basedOn w:val="Normal"/>
    <w:link w:val="BalloonTextChar"/>
    <w:uiPriority w:val="99"/>
    <w:semiHidden/>
    <w:unhideWhenUsed/>
    <w:rsid w:val="0064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AA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F28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02A02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374242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374242"/>
    <w:rPr>
      <w:rFonts w:eastAsiaTheme="minorEastAsia"/>
      <w:lang w:val="en-US" w:eastAsia="ja-JP"/>
    </w:rPr>
  </w:style>
  <w:style w:type="paragraph" w:styleId="ListParagraph">
    <w:name w:val="List Paragraph"/>
    <w:basedOn w:val="Normal"/>
    <w:uiPriority w:val="34"/>
    <w:qFormat/>
    <w:rsid w:val="0098456F"/>
    <w:pPr>
      <w:ind w:left="720"/>
      <w:contextualSpacing/>
    </w:pPr>
  </w:style>
  <w:style w:type="paragraph" w:styleId="BodyText3">
    <w:name w:val="Body Text 3"/>
    <w:basedOn w:val="Normal"/>
    <w:link w:val="BodyText3Char"/>
    <w:unhideWhenUsed/>
    <w:rsid w:val="00BF7241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character" w:customStyle="1" w:styleId="BodyText3Char">
    <w:name w:val="Body Text 3 Char"/>
    <w:basedOn w:val="DefaultParagraphFont"/>
    <w:link w:val="BodyText3"/>
    <w:rsid w:val="00BF7241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table" w:customStyle="1" w:styleId="TableGrid1">
    <w:name w:val="Table Grid1"/>
    <w:basedOn w:val="TableNormal"/>
    <w:next w:val="TableGrid"/>
    <w:uiPriority w:val="59"/>
    <w:rsid w:val="00773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3AA4"/>
  </w:style>
  <w:style w:type="paragraph" w:styleId="Footer">
    <w:name w:val="footer"/>
    <w:basedOn w:val="Normal"/>
    <w:link w:val="FooterChar"/>
    <w:uiPriority w:val="99"/>
    <w:unhideWhenUsed/>
    <w:rsid w:val="00643A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3AA4"/>
  </w:style>
  <w:style w:type="paragraph" w:styleId="BalloonText">
    <w:name w:val="Balloon Text"/>
    <w:basedOn w:val="Normal"/>
    <w:link w:val="BalloonTextChar"/>
    <w:uiPriority w:val="99"/>
    <w:semiHidden/>
    <w:unhideWhenUsed/>
    <w:rsid w:val="0064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AA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F28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02A02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374242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374242"/>
    <w:rPr>
      <w:rFonts w:eastAsiaTheme="minorEastAsia"/>
      <w:lang w:val="en-US" w:eastAsia="ja-JP"/>
    </w:rPr>
  </w:style>
  <w:style w:type="paragraph" w:styleId="ListParagraph">
    <w:name w:val="List Paragraph"/>
    <w:basedOn w:val="Normal"/>
    <w:uiPriority w:val="34"/>
    <w:qFormat/>
    <w:rsid w:val="0098456F"/>
    <w:pPr>
      <w:ind w:left="720"/>
      <w:contextualSpacing/>
    </w:pPr>
  </w:style>
  <w:style w:type="paragraph" w:styleId="BodyText3">
    <w:name w:val="Body Text 3"/>
    <w:basedOn w:val="Normal"/>
    <w:link w:val="BodyText3Char"/>
    <w:unhideWhenUsed/>
    <w:rsid w:val="00BF7241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character" w:customStyle="1" w:styleId="BodyText3Char">
    <w:name w:val="Body Text 3 Char"/>
    <w:basedOn w:val="DefaultParagraphFont"/>
    <w:link w:val="BodyText3"/>
    <w:rsid w:val="00BF7241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table" w:customStyle="1" w:styleId="TableGrid1">
    <w:name w:val="Table Grid1"/>
    <w:basedOn w:val="TableNormal"/>
    <w:next w:val="TableGrid"/>
    <w:uiPriority w:val="59"/>
    <w:rsid w:val="007732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>
          <a:noFill/>
        </a:ln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chemeClr val="tx1">
                  <a:lumMod val="100000"/>
                  <a:lumOff val="0"/>
                </a:schemeClr>
              </a:solidFill>
              <a:miter lim="800000"/>
              <a:headEnd/>
              <a:tailEnd/>
            </a14:hiddenLine>
          </a:ext>
        </a:extLst>
      </a:spPr>
      <a:bodyPr rot="0" vert="horz" wrap="square" lIns="0" tIns="0" rIns="0" bIns="0" anchor="t" anchorCtr="0" upright="1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Expression of Interest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EA0B5A5-0377-4368-B963-23DE128EE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D545E67E</Template>
  <TotalTime>1</TotalTime>
  <Pages>3</Pages>
  <Words>255</Words>
  <Characters>1658</Characters>
  <Application>Microsoft Office Word</Application>
  <DocSecurity>0</DocSecurity>
  <Lines>165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 A Recycled Water</vt:lpstr>
    </vt:vector>
  </TitlesOfParts>
  <Company>Funding</Company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 A Recycled Water</dc:title>
  <dc:creator>Class A Connection</dc:creator>
  <cp:lastModifiedBy>kknight</cp:lastModifiedBy>
  <cp:revision>2</cp:revision>
  <cp:lastPrinted>2016-06-22T01:50:00Z</cp:lastPrinted>
  <dcterms:created xsi:type="dcterms:W3CDTF">2016-06-22T01:54:00Z</dcterms:created>
  <dcterms:modified xsi:type="dcterms:W3CDTF">2016-06-22T01:54:00Z</dcterms:modified>
</cp:coreProperties>
</file>